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BF9" w:rsidRPr="00386799" w:rsidRDefault="004E3E00" w:rsidP="00EA6B5D">
      <w:pPr>
        <w:ind w:left="-1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38" style="position:absolute;left:0;text-align:left;margin-left:-42.15pt;margin-top:30.75pt;width:150.55pt;height:130.55pt;z-index:251668480" coordorigin="858,899" coordsize="3011,261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858;top:899;width:1437;height:1876;mso-position-horizontal-relative:text;mso-position-vertical-relative:text;mso-width-relative:page;mso-height-relative:page">
              <v:imagedata r:id="rId6" o:title="Кушнаренковский Герб"/>
            </v:shape>
            <v:shape id="_x0000_s1028" type="#_x0000_t75" style="position:absolute;left:2415;top:899;width:1454;height:1766;mso-position-horizontal-relative:text;mso-position-vertical-relative:text;mso-width-relative:page;mso-height-relative:page">
              <v:imagedata r:id="rId7" o:title="Эмблема"/>
            </v:shape>
            <v:shape id="_x0000_s1029" type="#_x0000_t75" style="position:absolute;left:1890;top:2665;width:805;height:845;mso-position-horizontal-relative:text;mso-position-vertical-relative:text;mso-width-relative:page;mso-height-relative:page">
              <v:imagedata r:id="rId8" o:title="hpreader_N6Lx2UxcrM"/>
            </v:shape>
          </v:group>
        </w:pict>
      </w:r>
      <w:r w:rsidR="00FD1CF3" w:rsidRPr="0038679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A848DF0" wp14:editId="4A463795">
                <wp:simplePos x="0" y="0"/>
                <wp:positionH relativeFrom="margin">
                  <wp:posOffset>929640</wp:posOffset>
                </wp:positionH>
                <wp:positionV relativeFrom="paragraph">
                  <wp:posOffset>295910</wp:posOffset>
                </wp:positionV>
                <wp:extent cx="3924300" cy="1333500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677" w:rsidRPr="00FD1CF3" w:rsidRDefault="00557677" w:rsidP="004F4EEE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86"/>
                                <w:szCs w:val="86"/>
                              </w:rPr>
                            </w:pPr>
                            <w:proofErr w:type="spellStart"/>
                            <w:r w:rsidRPr="00FD1CF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86"/>
                                <w:szCs w:val="86"/>
                              </w:rPr>
                              <w:t>КЛАССные</w:t>
                            </w:r>
                            <w:proofErr w:type="spellEnd"/>
                          </w:p>
                          <w:p w:rsidR="00EA6B5D" w:rsidRPr="00FD1CF3" w:rsidRDefault="00557677" w:rsidP="004F4EEE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86"/>
                                <w:szCs w:val="86"/>
                              </w:rPr>
                            </w:pPr>
                            <w:r w:rsidRPr="00FD1CF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86"/>
                                <w:szCs w:val="86"/>
                              </w:rPr>
                              <w:t>ВЕСТИ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73.2pt;margin-top:23.3pt;width:309pt;height:10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" filled="f" stroked="f">
                <v:textbox>
                  <w:txbxContent>
                    <w:p w:rsidR="00557677" w:rsidRPr="00FD1CF3" w:rsidRDefault="00557677" w:rsidP="004F4EEE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86"/>
                          <w:szCs w:val="86"/>
                        </w:rPr>
                      </w:pPr>
                      <w:proofErr w:type="spellStart"/>
                      <w:r w:rsidRPr="00FD1CF3">
                        <w:rPr>
                          <w:rFonts w:ascii="Monotype Corsiva" w:hAnsi="Monotype Corsiva"/>
                          <w:b/>
                          <w:color w:val="FF0000"/>
                          <w:sz w:val="86"/>
                          <w:szCs w:val="86"/>
                        </w:rPr>
                        <w:t>КЛАССные</w:t>
                      </w:r>
                      <w:proofErr w:type="spellEnd"/>
                    </w:p>
                    <w:p w:rsidR="00EA6B5D" w:rsidRPr="00FD1CF3" w:rsidRDefault="00557677" w:rsidP="004F4EEE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86"/>
                          <w:szCs w:val="86"/>
                        </w:rPr>
                      </w:pPr>
                      <w:r w:rsidRPr="00FD1CF3">
                        <w:rPr>
                          <w:rFonts w:ascii="Monotype Corsiva" w:hAnsi="Monotype Corsiva"/>
                          <w:b/>
                          <w:color w:val="FF0000"/>
                          <w:sz w:val="86"/>
                          <w:szCs w:val="86"/>
                        </w:rPr>
                        <w:t>ВЕСТИ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6799" w:rsidRPr="0038679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D0CB841" wp14:editId="7C057C1D">
                <wp:simplePos x="0" y="0"/>
                <wp:positionH relativeFrom="margin">
                  <wp:posOffset>729615</wp:posOffset>
                </wp:positionH>
                <wp:positionV relativeFrom="paragraph">
                  <wp:posOffset>1629410</wp:posOffset>
                </wp:positionV>
                <wp:extent cx="4171950" cy="590550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DAF" w:rsidRPr="00557677" w:rsidRDefault="00557677" w:rsidP="004F4EEE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Cs w:val="25"/>
                              </w:rPr>
                            </w:pPr>
                            <w:r w:rsidRPr="00557677">
                              <w:rPr>
                                <w:rFonts w:ascii="Monotype Corsiva" w:hAnsi="Monotype Corsiva"/>
                                <w:b/>
                                <w:color w:val="FF0000"/>
                                <w:szCs w:val="25"/>
                              </w:rPr>
                              <w:t>Приложение к школьной газете</w:t>
                            </w:r>
                            <w:r w:rsidR="00063DAF" w:rsidRPr="00557677">
                              <w:rPr>
                                <w:rFonts w:ascii="Monotype Corsiva" w:hAnsi="Monotype Corsiva"/>
                                <w:b/>
                                <w:color w:val="FF0000"/>
                                <w:szCs w:val="25"/>
                              </w:rPr>
                              <w:t xml:space="preserve"> МБОУ </w:t>
                            </w:r>
                            <w:proofErr w:type="spellStart"/>
                            <w:r w:rsidR="00063DAF" w:rsidRPr="00557677">
                              <w:rPr>
                                <w:rFonts w:ascii="Monotype Corsiva" w:hAnsi="Monotype Corsiva"/>
                                <w:b/>
                                <w:color w:val="FF0000"/>
                                <w:szCs w:val="25"/>
                              </w:rPr>
                              <w:t>Гимнаия</w:t>
                            </w:r>
                            <w:proofErr w:type="spellEnd"/>
                            <w:r w:rsidR="00063DAF" w:rsidRPr="00557677">
                              <w:rPr>
                                <w:rFonts w:ascii="Monotype Corsiva" w:hAnsi="Monotype Corsiva"/>
                                <w:b/>
                                <w:color w:val="FF0000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="00063DAF" w:rsidRPr="00557677">
                              <w:rPr>
                                <w:rFonts w:ascii="Monotype Corsiva" w:hAnsi="Monotype Corsiva"/>
                                <w:b/>
                                <w:color w:val="FF0000"/>
                                <w:szCs w:val="25"/>
                              </w:rPr>
                              <w:t>с</w:t>
                            </w:r>
                            <w:proofErr w:type="gramStart"/>
                            <w:r w:rsidR="00063DAF" w:rsidRPr="00557677">
                              <w:rPr>
                                <w:rFonts w:ascii="Monotype Corsiva" w:hAnsi="Monotype Corsiva"/>
                                <w:b/>
                                <w:color w:val="FF0000"/>
                                <w:szCs w:val="25"/>
                              </w:rPr>
                              <w:t>.К</w:t>
                            </w:r>
                            <w:proofErr w:type="gramEnd"/>
                            <w:r w:rsidR="00063DAF" w:rsidRPr="00557677">
                              <w:rPr>
                                <w:rFonts w:ascii="Monotype Corsiva" w:hAnsi="Monotype Corsiva"/>
                                <w:b/>
                                <w:color w:val="FF0000"/>
                                <w:szCs w:val="25"/>
                              </w:rPr>
                              <w:t>ушнаренково</w:t>
                            </w:r>
                            <w:proofErr w:type="spellEnd"/>
                            <w:r w:rsidR="00063DAF" w:rsidRPr="00557677">
                              <w:rPr>
                                <w:rFonts w:ascii="Monotype Corsiva" w:hAnsi="Monotype Corsiva"/>
                                <w:b/>
                                <w:color w:val="FF0000"/>
                                <w:szCs w:val="25"/>
                              </w:rPr>
                              <w:t xml:space="preserve"> в рамках</w:t>
                            </w:r>
                          </w:p>
                          <w:p w:rsidR="00063DAF" w:rsidRPr="00557677" w:rsidRDefault="00063DAF" w:rsidP="004F4EEE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Cs w:val="25"/>
                              </w:rPr>
                            </w:pPr>
                            <w:r w:rsidRPr="00557677">
                              <w:rPr>
                                <w:rFonts w:ascii="Monotype Corsiva" w:hAnsi="Monotype Corsiva"/>
                                <w:b/>
                                <w:color w:val="FF0000"/>
                                <w:szCs w:val="25"/>
                              </w:rPr>
                              <w:t>реализации проекта «ВЕСТИ в каждый дом»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7.45pt;margin-top:128.3pt;width:328.5pt;height:4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" filled="f" stroked="f">
                <v:textbox>
                  <w:txbxContent>
                    <w:p w:rsidR="00063DAF" w:rsidRPr="00557677" w:rsidRDefault="00557677" w:rsidP="004F4EEE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Cs w:val="25"/>
                        </w:rPr>
                      </w:pPr>
                      <w:r w:rsidRPr="00557677">
                        <w:rPr>
                          <w:rFonts w:ascii="Monotype Corsiva" w:hAnsi="Monotype Corsiva"/>
                          <w:b/>
                          <w:color w:val="FF0000"/>
                          <w:szCs w:val="25"/>
                        </w:rPr>
                        <w:t>Приложение к школьной газете</w:t>
                      </w:r>
                      <w:r w:rsidR="00063DAF" w:rsidRPr="00557677">
                        <w:rPr>
                          <w:rFonts w:ascii="Monotype Corsiva" w:hAnsi="Monotype Corsiva"/>
                          <w:b/>
                          <w:color w:val="FF0000"/>
                          <w:szCs w:val="25"/>
                        </w:rPr>
                        <w:t xml:space="preserve"> МБОУ </w:t>
                      </w:r>
                      <w:proofErr w:type="spellStart"/>
                      <w:r w:rsidR="00063DAF" w:rsidRPr="00557677">
                        <w:rPr>
                          <w:rFonts w:ascii="Monotype Corsiva" w:hAnsi="Monotype Corsiva"/>
                          <w:b/>
                          <w:color w:val="FF0000"/>
                          <w:szCs w:val="25"/>
                        </w:rPr>
                        <w:t>Гимнаия</w:t>
                      </w:r>
                      <w:proofErr w:type="spellEnd"/>
                      <w:r w:rsidR="00063DAF" w:rsidRPr="00557677">
                        <w:rPr>
                          <w:rFonts w:ascii="Monotype Corsiva" w:hAnsi="Monotype Corsiva"/>
                          <w:b/>
                          <w:color w:val="FF0000"/>
                          <w:szCs w:val="25"/>
                        </w:rPr>
                        <w:t xml:space="preserve"> </w:t>
                      </w:r>
                      <w:proofErr w:type="spellStart"/>
                      <w:r w:rsidR="00063DAF" w:rsidRPr="00557677">
                        <w:rPr>
                          <w:rFonts w:ascii="Monotype Corsiva" w:hAnsi="Monotype Corsiva"/>
                          <w:b/>
                          <w:color w:val="FF0000"/>
                          <w:szCs w:val="25"/>
                        </w:rPr>
                        <w:t>с</w:t>
                      </w:r>
                      <w:proofErr w:type="gramStart"/>
                      <w:r w:rsidR="00063DAF" w:rsidRPr="00557677">
                        <w:rPr>
                          <w:rFonts w:ascii="Monotype Corsiva" w:hAnsi="Monotype Corsiva"/>
                          <w:b/>
                          <w:color w:val="FF0000"/>
                          <w:szCs w:val="25"/>
                        </w:rPr>
                        <w:t>.К</w:t>
                      </w:r>
                      <w:proofErr w:type="gramEnd"/>
                      <w:r w:rsidR="00063DAF" w:rsidRPr="00557677">
                        <w:rPr>
                          <w:rFonts w:ascii="Monotype Corsiva" w:hAnsi="Monotype Corsiva"/>
                          <w:b/>
                          <w:color w:val="FF0000"/>
                          <w:szCs w:val="25"/>
                        </w:rPr>
                        <w:t>ушнаренково</w:t>
                      </w:r>
                      <w:proofErr w:type="spellEnd"/>
                      <w:r w:rsidR="00063DAF" w:rsidRPr="00557677">
                        <w:rPr>
                          <w:rFonts w:ascii="Monotype Corsiva" w:hAnsi="Monotype Corsiva"/>
                          <w:b/>
                          <w:color w:val="FF0000"/>
                          <w:szCs w:val="25"/>
                        </w:rPr>
                        <w:t xml:space="preserve"> в рамках</w:t>
                      </w:r>
                    </w:p>
                    <w:p w:rsidR="00063DAF" w:rsidRPr="00557677" w:rsidRDefault="00063DAF" w:rsidP="004F4EEE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Cs w:val="25"/>
                        </w:rPr>
                      </w:pPr>
                      <w:r w:rsidRPr="00557677">
                        <w:rPr>
                          <w:rFonts w:ascii="Monotype Corsiva" w:hAnsi="Monotype Corsiva"/>
                          <w:b/>
                          <w:color w:val="FF0000"/>
                          <w:szCs w:val="25"/>
                        </w:rPr>
                        <w:t>реализации проекта «ВЕСТИ в каждый дом»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6799" w:rsidRPr="0038679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2161B1F" wp14:editId="151B3D18">
                <wp:simplePos x="0" y="0"/>
                <wp:positionH relativeFrom="page">
                  <wp:posOffset>5981700</wp:posOffset>
                </wp:positionH>
                <wp:positionV relativeFrom="paragraph">
                  <wp:posOffset>610235</wp:posOffset>
                </wp:positionV>
                <wp:extent cx="771525" cy="1080000"/>
                <wp:effectExtent l="0" t="19050" r="9525" b="2540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8847">
                          <a:off x="0" y="0"/>
                          <a:ext cx="771525" cy="10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DAF" w:rsidRPr="00386799" w:rsidRDefault="006A312F" w:rsidP="00386799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</w:pPr>
                            <w:r w:rsidRPr="00386799"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  <w:t>8</w:t>
                            </w:r>
                          </w:p>
                          <w:p w:rsidR="00063DAF" w:rsidRPr="00386799" w:rsidRDefault="006A312F" w:rsidP="00386799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</w:pPr>
                            <w:r w:rsidRPr="00386799"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  <w:t>мая</w:t>
                            </w:r>
                          </w:p>
                          <w:p w:rsidR="00063DAF" w:rsidRPr="00386799" w:rsidRDefault="00063DAF" w:rsidP="00386799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</w:pPr>
                            <w:r w:rsidRPr="00386799"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  <w:t>2019г.</w:t>
                            </w:r>
                          </w:p>
                          <w:p w:rsidR="00063DAF" w:rsidRPr="00386799" w:rsidRDefault="00063DAF" w:rsidP="00386799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00B0F0"/>
                                <w:sz w:val="28"/>
                              </w:rPr>
                            </w:pPr>
                            <w:r w:rsidRPr="00386799"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  <w:t>среда</w:t>
                            </w:r>
                          </w:p>
                          <w:p w:rsidR="00063DAF" w:rsidRPr="00386799" w:rsidRDefault="00063DAF" w:rsidP="00386799">
                            <w:pPr>
                              <w:spacing w:after="0"/>
                              <w:rPr>
                                <w:rFonts w:ascii="Monotype Corsiva" w:hAnsi="Monotype Corsiva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71pt;margin-top:48.05pt;width:60.75pt;height:85.05pt;rotation:304575fd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" filled="f" stroked="f">
                <v:textbox>
                  <w:txbxContent>
                    <w:p w:rsidR="00063DAF" w:rsidRPr="00386799" w:rsidRDefault="006A312F" w:rsidP="00386799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</w:pPr>
                      <w:r w:rsidRPr="00386799"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  <w:t>8</w:t>
                      </w:r>
                    </w:p>
                    <w:p w:rsidR="00063DAF" w:rsidRPr="00386799" w:rsidRDefault="006A312F" w:rsidP="00386799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</w:pPr>
                      <w:r w:rsidRPr="00386799"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  <w:t>мая</w:t>
                      </w:r>
                    </w:p>
                    <w:p w:rsidR="00063DAF" w:rsidRPr="00386799" w:rsidRDefault="00063DAF" w:rsidP="00386799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</w:pPr>
                      <w:r w:rsidRPr="00386799"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  <w:t>2019г.</w:t>
                      </w:r>
                    </w:p>
                    <w:p w:rsidR="00063DAF" w:rsidRPr="00386799" w:rsidRDefault="00063DAF" w:rsidP="00386799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00B0F0"/>
                          <w:sz w:val="28"/>
                        </w:rPr>
                      </w:pPr>
                      <w:r w:rsidRPr="00386799"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  <w:t>среда</w:t>
                      </w:r>
                    </w:p>
                    <w:p w:rsidR="00063DAF" w:rsidRPr="00386799" w:rsidRDefault="00063DAF" w:rsidP="00386799">
                      <w:pPr>
                        <w:spacing w:after="0"/>
                        <w:rPr>
                          <w:rFonts w:ascii="Monotype Corsiva" w:hAnsi="Monotype Corsiva"/>
                          <w:sz w:val="1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pict>
          <v:shape id="_x0000_s1032" type="#_x0000_t75" style="position:absolute;left:0;text-align:left;margin-left:357.45pt;margin-top:-.65pt;width:105.75pt;height:18.7pt;z-index:251692032;mso-position-horizontal-relative:text;mso-position-vertical-relative:text;mso-width-relative:page;mso-height-relative:page">
            <v:imagedata r:id="rId9" o:title="hpreader_aqP6pObMeA"/>
          </v:shape>
        </w:pict>
      </w:r>
      <w:r w:rsidR="006E4384" w:rsidRPr="0038679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89B626E" wp14:editId="6C1BCCBB">
                <wp:simplePos x="0" y="0"/>
                <wp:positionH relativeFrom="page">
                  <wp:posOffset>5762625</wp:posOffset>
                </wp:positionH>
                <wp:positionV relativeFrom="paragraph">
                  <wp:posOffset>1629410</wp:posOffset>
                </wp:positionV>
                <wp:extent cx="1390650" cy="514350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DAF" w:rsidRPr="006E4384" w:rsidRDefault="004F4EEE" w:rsidP="006E4384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2E74B5" w:themeColor="accent1" w:themeShade="BF"/>
                                <w:sz w:val="28"/>
                              </w:rPr>
                            </w:pPr>
                            <w:r w:rsidRPr="006E4384">
                              <w:rPr>
                                <w:rFonts w:ascii="Monotype Corsiva" w:hAnsi="Monotype Corsiva"/>
                                <w:b/>
                                <w:color w:val="2E74B5" w:themeColor="accent1" w:themeShade="BF"/>
                                <w:sz w:val="28"/>
                              </w:rPr>
                              <w:t>№2</w:t>
                            </w:r>
                          </w:p>
                          <w:p w:rsidR="00063DAF" w:rsidRPr="006E4384" w:rsidRDefault="00063DAF" w:rsidP="006E4384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2E74B5" w:themeColor="accent1" w:themeShade="BF"/>
                                <w:sz w:val="28"/>
                              </w:rPr>
                            </w:pPr>
                            <w:r w:rsidRPr="006E4384">
                              <w:rPr>
                                <w:rFonts w:ascii="Monotype Corsiva" w:hAnsi="Monotype Corsiva"/>
                                <w:b/>
                                <w:color w:val="2E74B5" w:themeColor="accent1" w:themeShade="BF"/>
                                <w:sz w:val="28"/>
                              </w:rPr>
                              <w:t>издается с 2019г.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53.75pt;margin-top:128.3pt;width:109.5pt;height:40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" filled="f" stroked="f">
                <v:textbox>
                  <w:txbxContent>
                    <w:p w:rsidR="00063DAF" w:rsidRPr="006E4384" w:rsidRDefault="004F4EEE" w:rsidP="006E4384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2E74B5" w:themeColor="accent1" w:themeShade="BF"/>
                          <w:sz w:val="28"/>
                        </w:rPr>
                      </w:pPr>
                      <w:r w:rsidRPr="006E4384">
                        <w:rPr>
                          <w:rFonts w:ascii="Monotype Corsiva" w:hAnsi="Monotype Corsiva"/>
                          <w:b/>
                          <w:color w:val="2E74B5" w:themeColor="accent1" w:themeShade="BF"/>
                          <w:sz w:val="28"/>
                        </w:rPr>
                        <w:t>№2</w:t>
                      </w:r>
                    </w:p>
                    <w:p w:rsidR="00063DAF" w:rsidRPr="006E4384" w:rsidRDefault="00063DAF" w:rsidP="006E4384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2E74B5" w:themeColor="accent1" w:themeShade="BF"/>
                          <w:sz w:val="28"/>
                        </w:rPr>
                      </w:pPr>
                      <w:r w:rsidRPr="006E4384">
                        <w:rPr>
                          <w:rFonts w:ascii="Monotype Corsiva" w:hAnsi="Monotype Corsiva"/>
                          <w:b/>
                          <w:color w:val="2E74B5" w:themeColor="accent1" w:themeShade="BF"/>
                          <w:sz w:val="28"/>
                        </w:rPr>
                        <w:t>издается с 2019г.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63DAF" w:rsidRPr="0038679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18A19AC" wp14:editId="2A079927">
                <wp:simplePos x="0" y="0"/>
                <wp:positionH relativeFrom="margin">
                  <wp:posOffset>4130040</wp:posOffset>
                </wp:positionH>
                <wp:positionV relativeFrom="paragraph">
                  <wp:posOffset>295275</wp:posOffset>
                </wp:positionV>
                <wp:extent cx="619125" cy="438150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DAF" w:rsidRPr="00386799" w:rsidRDefault="00063DAF" w:rsidP="00063DA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lang w:val="en-US"/>
                              </w:rPr>
                            </w:pPr>
                            <w:r w:rsidRPr="0038679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lang w:val="en-US"/>
                              </w:rPr>
                              <w:t>6+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25.2pt;margin-top:23.25pt;width:48.75pt;height:34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" filled="f" stroked="f">
                <v:textbox>
                  <w:txbxContent>
                    <w:p w:rsidR="00063DAF" w:rsidRPr="00386799" w:rsidRDefault="00063DAF" w:rsidP="00063DA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lang w:val="en-US"/>
                        </w:rPr>
                      </w:pPr>
                      <w:r w:rsidRPr="00386799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lang w:val="en-US"/>
                        </w:rPr>
                        <w:t>6+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pict>
          <v:shape id="_x0000_s1026" type="#_x0000_t75" style="position:absolute;left:0;text-align:left;margin-left:373.2pt;margin-top:30.75pt;width:95.25pt;height:102.3pt;z-index:251659264;mso-position-horizontal-relative:text;mso-position-vertical-relative:text;mso-width-relative:page;mso-height-relative:page">
            <v:imagedata r:id="rId10" o:title="kalendar"/>
          </v:shape>
        </w:pict>
      </w:r>
      <w:r>
        <w:rPr>
          <w:rFonts w:ascii="Times New Roman" w:hAnsi="Times New Roman" w:cs="Times New Roman"/>
        </w:rPr>
        <w:pict>
          <v:shape id="_x0000_i1025" type="#_x0000_t75" style="width:587.25pt;height:175.5pt">
            <v:imagedata r:id="rId11" o:title="hpreader_eFpdX8gUsw"/>
          </v:shape>
        </w:pict>
      </w:r>
    </w:p>
    <w:p w:rsidR="00EA6B5D" w:rsidRPr="00386799" w:rsidRDefault="00806CD2" w:rsidP="00EA6B5D">
      <w:pPr>
        <w:ind w:left="-1560"/>
        <w:rPr>
          <w:rFonts w:ascii="Times New Roman" w:hAnsi="Times New Roman" w:cs="Times New Roman"/>
        </w:rPr>
      </w:pPr>
      <w:r w:rsidRPr="0038679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FDF328" wp14:editId="2865F975">
                <wp:simplePos x="0" y="0"/>
                <wp:positionH relativeFrom="column">
                  <wp:posOffset>-908685</wp:posOffset>
                </wp:positionH>
                <wp:positionV relativeFrom="paragraph">
                  <wp:posOffset>1270</wp:posOffset>
                </wp:positionV>
                <wp:extent cx="3371850" cy="2076450"/>
                <wp:effectExtent l="0" t="0" r="19050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725" w:rsidRPr="00196725" w:rsidRDefault="00196725" w:rsidP="00196725">
                            <w:pPr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96725">
                              <w:rPr>
                                <w:rFonts w:ascii="Times New Roman" w:hAnsi="Times New Roman" w:cs="Times New Roman"/>
                              </w:rPr>
                              <w:t>Дорогие односельчане, ученики, родители, коллеги! Разрешите искренне поздравить вас с 74-ой годовщиной Победы в Великой Отечественной войне. Это особенный праздник для каждого человека в нашей стране, это праздник общенациональной гордости и вечной немеркнущей памяти. Желаю вам здоровья, благополучия, уверенности в завтрашнем дне и светлых надежд на будущее.</w:t>
                            </w:r>
                          </w:p>
                          <w:p w:rsidR="00196725" w:rsidRPr="00196725" w:rsidRDefault="00196725" w:rsidP="00196725">
                            <w:pPr>
                              <w:pStyle w:val="a5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96725">
                              <w:rPr>
                                <w:rFonts w:ascii="Times New Roman" w:hAnsi="Times New Roman" w:cs="Times New Roman"/>
                              </w:rPr>
                              <w:t>Директор МБОУ Гимназия с. Кушнаренково</w:t>
                            </w:r>
                          </w:p>
                          <w:p w:rsidR="00196725" w:rsidRPr="00196725" w:rsidRDefault="00196725" w:rsidP="00196725">
                            <w:pPr>
                              <w:pStyle w:val="a5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196725">
                              <w:rPr>
                                <w:rFonts w:ascii="Times New Roman" w:hAnsi="Times New Roman" w:cs="Times New Roman"/>
                              </w:rPr>
                              <w:t xml:space="preserve">А.Г. </w:t>
                            </w:r>
                            <w:proofErr w:type="spellStart"/>
                            <w:r w:rsidRPr="00196725">
                              <w:rPr>
                                <w:rFonts w:ascii="Times New Roman" w:hAnsi="Times New Roman" w:cs="Times New Roman"/>
                              </w:rPr>
                              <w:t>Гафиуллин</w:t>
                            </w:r>
                            <w:proofErr w:type="spellEnd"/>
                            <w:r w:rsidRPr="00196725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-71.55pt;margin-top:.1pt;width:265.5pt;height:16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">
                <v:textbox>
                  <w:txbxContent>
                    <w:p w:rsidR="00196725" w:rsidRPr="00196725" w:rsidRDefault="00196725" w:rsidP="00196725">
                      <w:pPr>
                        <w:ind w:firstLine="708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196725">
                        <w:rPr>
                          <w:rFonts w:ascii="Times New Roman" w:hAnsi="Times New Roman" w:cs="Times New Roman"/>
                        </w:rPr>
                        <w:t>Дорогие односельчане, ученики, родители, коллеги! Разрешите искренне поздравить вас с 74-ой годовщиной Победы в Великой Отечественной войне. Это особенный праздник для каждого человека в нашей стране, это праздник общенациональной гордости и вечной немеркнущей памяти. Желаю вам здоровья, благополучия, уверенности в завтрашнем дне и светлых надежд на будущее.</w:t>
                      </w:r>
                    </w:p>
                    <w:p w:rsidR="00196725" w:rsidRPr="00196725" w:rsidRDefault="00196725" w:rsidP="00196725">
                      <w:pPr>
                        <w:pStyle w:val="a5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196725">
                        <w:rPr>
                          <w:rFonts w:ascii="Times New Roman" w:hAnsi="Times New Roman" w:cs="Times New Roman"/>
                        </w:rPr>
                        <w:t>Директор МБОУ Гимназия с. Кушнаренково</w:t>
                      </w:r>
                    </w:p>
                    <w:p w:rsidR="00196725" w:rsidRPr="00196725" w:rsidRDefault="00196725" w:rsidP="00196725">
                      <w:pPr>
                        <w:pStyle w:val="a5"/>
                        <w:jc w:val="right"/>
                        <w:rPr>
                          <w:sz w:val="28"/>
                          <w:szCs w:val="28"/>
                        </w:rPr>
                      </w:pPr>
                      <w:r w:rsidRPr="00196725">
                        <w:rPr>
                          <w:rFonts w:ascii="Times New Roman" w:hAnsi="Times New Roman" w:cs="Times New Roman"/>
                        </w:rPr>
                        <w:t xml:space="preserve">А.Г. </w:t>
                      </w:r>
                      <w:proofErr w:type="spellStart"/>
                      <w:r w:rsidRPr="00196725">
                        <w:rPr>
                          <w:rFonts w:ascii="Times New Roman" w:hAnsi="Times New Roman" w:cs="Times New Roman"/>
                        </w:rPr>
                        <w:t>Гафиуллин</w:t>
                      </w:r>
                      <w:proofErr w:type="spellEnd"/>
                      <w:r w:rsidRPr="00196725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96725" w:rsidRPr="0038679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B1FD29F" wp14:editId="3EE004CA">
                <wp:simplePos x="0" y="0"/>
                <wp:positionH relativeFrom="column">
                  <wp:posOffset>2520315</wp:posOffset>
                </wp:positionH>
                <wp:positionV relativeFrom="paragraph">
                  <wp:posOffset>1270</wp:posOffset>
                </wp:positionV>
                <wp:extent cx="3686175" cy="1743075"/>
                <wp:effectExtent l="0" t="0" r="28575" b="28575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725" w:rsidRPr="00ED6542" w:rsidRDefault="00196725" w:rsidP="00ED6542">
                            <w:pPr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D6542">
                              <w:rPr>
                                <w:rFonts w:ascii="Times New Roman" w:hAnsi="Times New Roman" w:cs="Times New Roman"/>
                              </w:rPr>
                              <w:t>Уважаемые родители, односельчане, обучающиеся! Поздравляем вас с Днем Победы, с праздником, который всегда был, есть и будет самым дорогим, священным для каждой семьи, для всей нашей огромной страны! Величие Победы и горечь утрат в нашей стране коснулись каждой семьи. Желаем Вам большой радости, доброго, здоровья, счастья, любви и успехов во всех Ваших начинаниях!</w:t>
                            </w:r>
                          </w:p>
                          <w:p w:rsidR="00196725" w:rsidRPr="00ED6542" w:rsidRDefault="00196725" w:rsidP="00ED6542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D6542">
                              <w:rPr>
                                <w:rFonts w:ascii="Times New Roman" w:hAnsi="Times New Roman" w:cs="Times New Roman"/>
                              </w:rPr>
                              <w:t>Администрация МБОУ Гимназия с. Кушнаренково.</w:t>
                            </w:r>
                          </w:p>
                          <w:p w:rsidR="00196725" w:rsidRDefault="0019672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98.45pt;margin-top:.1pt;width:290.25pt;height:137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">
                <v:textbox>
                  <w:txbxContent>
                    <w:p w:rsidR="00196725" w:rsidRPr="00ED6542" w:rsidRDefault="00196725" w:rsidP="00ED6542">
                      <w:pPr>
                        <w:ind w:firstLine="708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ED6542">
                        <w:rPr>
                          <w:rFonts w:ascii="Times New Roman" w:hAnsi="Times New Roman" w:cs="Times New Roman"/>
                        </w:rPr>
                        <w:t>Уважаемые родители, односельчане, обучающиеся! Поздравляем вас с Днем Победы, с праздником, который всегда был, есть и будет самым дорогим, священным для каждой семьи, для всей нашей огромной страны! Величие Победы и горечь утрат в нашей стране коснулись каждой семьи. Желаем Вам большой радости, доброго, здоровья, счастья, любви и успехов во всех Ваших начинаниях!</w:t>
                      </w:r>
                    </w:p>
                    <w:p w:rsidR="00196725" w:rsidRPr="00ED6542" w:rsidRDefault="00196725" w:rsidP="00ED654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ED6542">
                        <w:rPr>
                          <w:rFonts w:ascii="Times New Roman" w:hAnsi="Times New Roman" w:cs="Times New Roman"/>
                        </w:rPr>
                        <w:t>Администрация МБОУ Гимназия с. Кушнаренково.</w:t>
                      </w:r>
                    </w:p>
                    <w:p w:rsidR="00196725" w:rsidRDefault="00196725"/>
                  </w:txbxContent>
                </v:textbox>
              </v:shape>
            </w:pict>
          </mc:Fallback>
        </mc:AlternateContent>
      </w:r>
    </w:p>
    <w:p w:rsidR="006E4384" w:rsidRPr="00386799" w:rsidRDefault="004E3E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35" type="#_x0000_t75" style="position:absolute;margin-left:-64.65pt;margin-top:478pt;width:258.1pt;height:125.25pt;z-index:251706368;mso-position-horizontal-relative:text;mso-position-vertical-relative:text;mso-width-relative:page;mso-height-relative:page">
            <v:imagedata r:id="rId12" o:title="IMG-20190426-WA0020 (1)" croptop="14523f" cropbottom="2366f"/>
            <v:shadow opacity=".5" offset="-6pt,-6pt"/>
          </v:shape>
        </w:pict>
      </w:r>
      <w:r w:rsidR="00C1501F" w:rsidRPr="0038679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B4B9F9C" wp14:editId="2F37042E">
                <wp:simplePos x="0" y="0"/>
                <wp:positionH relativeFrom="column">
                  <wp:posOffset>2691765</wp:posOffset>
                </wp:positionH>
                <wp:positionV relativeFrom="paragraph">
                  <wp:posOffset>1527175</wp:posOffset>
                </wp:positionV>
                <wp:extent cx="3514725" cy="3638550"/>
                <wp:effectExtent l="0" t="0" r="9525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363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D86" w:rsidRPr="00C1501F" w:rsidRDefault="00316D86" w:rsidP="00316D86">
                            <w:pPr>
                              <w:pStyle w:val="a5"/>
                              <w:ind w:firstLine="7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1501F">
                              <w:rPr>
                                <w:rFonts w:ascii="Times New Roman" w:hAnsi="Times New Roman" w:cs="Times New Roman"/>
                                <w:b/>
                              </w:rPr>
                              <w:t>Замечательная акция!</w:t>
                            </w:r>
                          </w:p>
                          <w:p w:rsidR="00316D86" w:rsidRPr="00316D86" w:rsidRDefault="00316D86" w:rsidP="00316D86">
                            <w:pPr>
                              <w:pStyle w:val="a5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6D86">
                              <w:rPr>
                                <w:rFonts w:ascii="Times New Roman" w:hAnsi="Times New Roman" w:cs="Times New Roman"/>
                              </w:rPr>
                              <w:t xml:space="preserve"> 27 апреля  в </w:t>
                            </w:r>
                            <w:proofErr w:type="spellStart"/>
                            <w:r w:rsidRPr="00316D86">
                              <w:rPr>
                                <w:rFonts w:ascii="Times New Roman" w:hAnsi="Times New Roman" w:cs="Times New Roman"/>
                              </w:rPr>
                              <w:t>Кушнаренковском</w:t>
                            </w:r>
                            <w:proofErr w:type="spellEnd"/>
                            <w:r w:rsidRPr="00316D86">
                              <w:rPr>
                                <w:rFonts w:ascii="Times New Roman" w:hAnsi="Times New Roman" w:cs="Times New Roman"/>
                              </w:rPr>
                              <w:t xml:space="preserve"> районе вблизи села  </w:t>
                            </w:r>
                            <w:proofErr w:type="spellStart"/>
                            <w:r w:rsidRPr="00316D86">
                              <w:rPr>
                                <w:rFonts w:ascii="Times New Roman" w:hAnsi="Times New Roman" w:cs="Times New Roman"/>
                              </w:rPr>
                              <w:t>Султанаево</w:t>
                            </w:r>
                            <w:proofErr w:type="spellEnd"/>
                            <w:r w:rsidRPr="00316D86">
                              <w:rPr>
                                <w:rFonts w:ascii="Times New Roman" w:hAnsi="Times New Roman" w:cs="Times New Roman"/>
                              </w:rPr>
                              <w:t xml:space="preserve"> состоялось главное мероприятие масштабной республиканской акции – «Зелёная Башкирия». Акция  проходила под девизом: «Посади дерево - подари жизнь!»</w:t>
                            </w:r>
                          </w:p>
                          <w:p w:rsidR="00316D86" w:rsidRPr="00316D86" w:rsidRDefault="00316D86" w:rsidP="00316D86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6D86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6D86">
                              <w:rPr>
                                <w:rFonts w:ascii="Times New Roman" w:hAnsi="Times New Roman" w:cs="Times New Roman"/>
                              </w:rPr>
                              <w:tab/>
                              <w:t xml:space="preserve"> В посадке деревьев в рамках акции приняли участие сем</w:t>
                            </w:r>
                            <w:r w:rsidR="001C03BA">
                              <w:rPr>
                                <w:rFonts w:ascii="Times New Roman" w:hAnsi="Times New Roman" w:cs="Times New Roman"/>
                              </w:rPr>
                              <w:t>ьи директора школы МБОУ Гимназия</w:t>
                            </w:r>
                            <w:r w:rsidRPr="00316D86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D86">
                              <w:rPr>
                                <w:rFonts w:ascii="Times New Roman" w:hAnsi="Times New Roman" w:cs="Times New Roman"/>
                              </w:rPr>
                              <w:t>Гафиуллина</w:t>
                            </w:r>
                            <w:proofErr w:type="spellEnd"/>
                            <w:r w:rsidRPr="00316D86">
                              <w:rPr>
                                <w:rFonts w:ascii="Times New Roman" w:hAnsi="Times New Roman" w:cs="Times New Roman"/>
                              </w:rPr>
                              <w:t xml:space="preserve"> А.Г. и учителя ОБЖ  </w:t>
                            </w:r>
                            <w:proofErr w:type="spellStart"/>
                            <w:r w:rsidRPr="00316D86">
                              <w:rPr>
                                <w:rFonts w:ascii="Times New Roman" w:hAnsi="Times New Roman" w:cs="Times New Roman"/>
                              </w:rPr>
                              <w:t>Тулякова</w:t>
                            </w:r>
                            <w:proofErr w:type="spellEnd"/>
                            <w:r w:rsidRPr="00316D86">
                              <w:rPr>
                                <w:rFonts w:ascii="Times New Roman" w:hAnsi="Times New Roman" w:cs="Times New Roman"/>
                              </w:rPr>
                              <w:t xml:space="preserve"> Ф.З.. Всего в акции приняло участии более 400 человек. Посажено более 20 тыс. саженцев деревьев на</w:t>
                            </w:r>
                            <w:r w:rsidRPr="00316D86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Pr="00316D86">
                              <w:rPr>
                                <w:rFonts w:ascii="Times New Roman" w:hAnsi="Times New Roman" w:cs="Times New Roman"/>
                              </w:rPr>
                              <w:t>территории в 5 га.</w:t>
                            </w:r>
                          </w:p>
                          <w:p w:rsidR="00316D86" w:rsidRPr="00316D86" w:rsidRDefault="00316D86" w:rsidP="00316D86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6D86">
                              <w:rPr>
                                <w:rFonts w:ascii="Times New Roman" w:hAnsi="Times New Roman" w:cs="Times New Roman"/>
                              </w:rPr>
                              <w:tab/>
                              <w:t xml:space="preserve">Туляков Ф.З. поделился с нами информацией об этой акции: «Это замечательная акция. В посадке деревьев в рамках этой акции приняли участие и. о. заместителя премьер-министра Правительства Республики Башкортостан министр сельского хозяйства Республики Башкортостан Ильшат </w:t>
                            </w:r>
                            <w:proofErr w:type="spellStart"/>
                            <w:r w:rsidRPr="00316D86">
                              <w:rPr>
                                <w:rFonts w:ascii="Times New Roman" w:hAnsi="Times New Roman" w:cs="Times New Roman"/>
                              </w:rPr>
                              <w:t>Файзрахманов</w:t>
                            </w:r>
                            <w:proofErr w:type="spellEnd"/>
                            <w:r w:rsidRPr="00316D86">
                              <w:rPr>
                                <w:rFonts w:ascii="Times New Roman" w:hAnsi="Times New Roman" w:cs="Times New Roman"/>
                              </w:rPr>
                              <w:t xml:space="preserve">, глава администрации </w:t>
                            </w:r>
                            <w:proofErr w:type="spellStart"/>
                            <w:r w:rsidRPr="00316D86">
                              <w:rPr>
                                <w:rFonts w:ascii="Times New Roman" w:hAnsi="Times New Roman" w:cs="Times New Roman"/>
                              </w:rPr>
                              <w:t>Кушнаренковского</w:t>
                            </w:r>
                            <w:proofErr w:type="spellEnd"/>
                            <w:r w:rsidRPr="00316D86">
                              <w:rPr>
                                <w:rFonts w:ascii="Times New Roman" w:hAnsi="Times New Roman" w:cs="Times New Roman"/>
                              </w:rPr>
                              <w:t xml:space="preserve"> района Руслан </w:t>
                            </w:r>
                            <w:proofErr w:type="spellStart"/>
                            <w:r w:rsidRPr="00316D86">
                              <w:rPr>
                                <w:rFonts w:ascii="Times New Roman" w:hAnsi="Times New Roman" w:cs="Times New Roman"/>
                              </w:rPr>
                              <w:t>Гизатуллин</w:t>
                            </w:r>
                            <w:proofErr w:type="spellEnd"/>
                            <w:r w:rsidRPr="00316D86">
                              <w:rPr>
                                <w:rFonts w:ascii="Times New Roman" w:hAnsi="Times New Roman" w:cs="Times New Roman"/>
                              </w:rPr>
                              <w:t xml:space="preserve">, волонтёры, юнармейцы, молодогвардейцы, </w:t>
                            </w:r>
                            <w:r w:rsidR="001C03BA">
                              <w:rPr>
                                <w:rFonts w:ascii="Times New Roman" w:hAnsi="Times New Roman" w:cs="Times New Roman"/>
                              </w:rPr>
                              <w:t>студенты, жители и гости района</w:t>
                            </w:r>
                            <w:r w:rsidRPr="00316D86">
                              <w:rPr>
                                <w:rFonts w:ascii="Times New Roman" w:hAnsi="Times New Roman" w:cs="Times New Roman"/>
                              </w:rPr>
                              <w:t>»</w:t>
                            </w:r>
                            <w:r w:rsidR="001C03BA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316D86" w:rsidRPr="00316D86" w:rsidRDefault="00316D86" w:rsidP="00316D86">
                            <w:pPr>
                              <w:pStyle w:val="a5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316D86">
                              <w:rPr>
                                <w:rFonts w:ascii="Times New Roman" w:hAnsi="Times New Roman" w:cs="Times New Roman"/>
                              </w:rPr>
                              <w:t>Елатова</w:t>
                            </w:r>
                            <w:proofErr w:type="spellEnd"/>
                            <w:r w:rsidRPr="00316D86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6D86">
                              <w:rPr>
                                <w:rFonts w:ascii="Times New Roman" w:hAnsi="Times New Roman" w:cs="Times New Roman"/>
                              </w:rPr>
                              <w:t>Констанция</w:t>
                            </w:r>
                            <w:proofErr w:type="spellEnd"/>
                            <w:r w:rsidR="00C1501F">
                              <w:rPr>
                                <w:rFonts w:ascii="Times New Roman" w:hAnsi="Times New Roman" w:cs="Times New Roman"/>
                              </w:rPr>
                              <w:t>, ученица 10 класса</w:t>
                            </w:r>
                            <w:r w:rsidRPr="00316D86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316D86" w:rsidRPr="00316D86" w:rsidRDefault="00316D86" w:rsidP="00316D86">
                            <w:pPr>
                              <w:pStyle w:val="a5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494A7B" w:rsidRDefault="00494A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211.95pt;margin-top:120.25pt;width:276.75pt;height:286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" stroked="f">
                <v:textbox>
                  <w:txbxContent>
                    <w:p w:rsidR="00316D86" w:rsidRPr="00C1501F" w:rsidRDefault="00316D86" w:rsidP="00316D86">
                      <w:pPr>
                        <w:pStyle w:val="a5"/>
                        <w:ind w:firstLine="708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1501F">
                        <w:rPr>
                          <w:rFonts w:ascii="Times New Roman" w:hAnsi="Times New Roman" w:cs="Times New Roman"/>
                          <w:b/>
                        </w:rPr>
                        <w:t>Замечательная акция!</w:t>
                      </w:r>
                    </w:p>
                    <w:p w:rsidR="00316D86" w:rsidRPr="00316D86" w:rsidRDefault="00316D86" w:rsidP="00316D86">
                      <w:pPr>
                        <w:pStyle w:val="a5"/>
                        <w:ind w:firstLine="708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16D86">
                        <w:rPr>
                          <w:rFonts w:ascii="Times New Roman" w:hAnsi="Times New Roman" w:cs="Times New Roman"/>
                        </w:rPr>
                        <w:t xml:space="preserve"> 27 апреля  в </w:t>
                      </w:r>
                      <w:proofErr w:type="spellStart"/>
                      <w:r w:rsidRPr="00316D86">
                        <w:rPr>
                          <w:rFonts w:ascii="Times New Roman" w:hAnsi="Times New Roman" w:cs="Times New Roman"/>
                        </w:rPr>
                        <w:t>Кушнаренковском</w:t>
                      </w:r>
                      <w:proofErr w:type="spellEnd"/>
                      <w:r w:rsidRPr="00316D86">
                        <w:rPr>
                          <w:rFonts w:ascii="Times New Roman" w:hAnsi="Times New Roman" w:cs="Times New Roman"/>
                        </w:rPr>
                        <w:t xml:space="preserve"> районе вблизи села  </w:t>
                      </w:r>
                      <w:proofErr w:type="spellStart"/>
                      <w:r w:rsidRPr="00316D86">
                        <w:rPr>
                          <w:rFonts w:ascii="Times New Roman" w:hAnsi="Times New Roman" w:cs="Times New Roman"/>
                        </w:rPr>
                        <w:t>Султанаево</w:t>
                      </w:r>
                      <w:proofErr w:type="spellEnd"/>
                      <w:r w:rsidRPr="00316D86">
                        <w:rPr>
                          <w:rFonts w:ascii="Times New Roman" w:hAnsi="Times New Roman" w:cs="Times New Roman"/>
                        </w:rPr>
                        <w:t xml:space="preserve"> состоялось главное мероприятие масштабной республиканской акции – «Зелёная Башкирия». Акция  проходила под девизом: «Посади дерево - подари жизнь!»</w:t>
                      </w:r>
                    </w:p>
                    <w:p w:rsidR="00316D86" w:rsidRPr="00316D86" w:rsidRDefault="00316D86" w:rsidP="00316D86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16D86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6D86">
                        <w:rPr>
                          <w:rFonts w:ascii="Times New Roman" w:hAnsi="Times New Roman" w:cs="Times New Roman"/>
                        </w:rPr>
                        <w:tab/>
                        <w:t xml:space="preserve"> В посадке деревьев в рамках акции приняли участие сем</w:t>
                      </w:r>
                      <w:r w:rsidR="001C03BA">
                        <w:rPr>
                          <w:rFonts w:ascii="Times New Roman" w:hAnsi="Times New Roman" w:cs="Times New Roman"/>
                        </w:rPr>
                        <w:t>ьи директора школы МБОУ Гимназия</w:t>
                      </w:r>
                      <w:r w:rsidRPr="00316D86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D86">
                        <w:rPr>
                          <w:rFonts w:ascii="Times New Roman" w:hAnsi="Times New Roman" w:cs="Times New Roman"/>
                        </w:rPr>
                        <w:t>Гафиуллина</w:t>
                      </w:r>
                      <w:proofErr w:type="spellEnd"/>
                      <w:r w:rsidRPr="00316D86">
                        <w:rPr>
                          <w:rFonts w:ascii="Times New Roman" w:hAnsi="Times New Roman" w:cs="Times New Roman"/>
                        </w:rPr>
                        <w:t xml:space="preserve"> А.Г. и учителя ОБЖ  </w:t>
                      </w:r>
                      <w:proofErr w:type="spellStart"/>
                      <w:r w:rsidRPr="00316D86">
                        <w:rPr>
                          <w:rFonts w:ascii="Times New Roman" w:hAnsi="Times New Roman" w:cs="Times New Roman"/>
                        </w:rPr>
                        <w:t>Тулякова</w:t>
                      </w:r>
                      <w:proofErr w:type="spellEnd"/>
                      <w:r w:rsidRPr="00316D86">
                        <w:rPr>
                          <w:rFonts w:ascii="Times New Roman" w:hAnsi="Times New Roman" w:cs="Times New Roman"/>
                        </w:rPr>
                        <w:t xml:space="preserve"> Ф.З.. Всего в акции приняло участии более 400 человек. Посажено более 20 тыс. саженцев деревьев на</w:t>
                      </w:r>
                      <w:r w:rsidRPr="00316D86">
                        <w:rPr>
                          <w:rFonts w:ascii="Times New Roman" w:hAnsi="Times New Roman"/>
                        </w:rPr>
                        <w:t xml:space="preserve"> </w:t>
                      </w:r>
                      <w:r w:rsidRPr="00316D86">
                        <w:rPr>
                          <w:rFonts w:ascii="Times New Roman" w:hAnsi="Times New Roman" w:cs="Times New Roman"/>
                        </w:rPr>
                        <w:t>территории в 5 га.</w:t>
                      </w:r>
                    </w:p>
                    <w:p w:rsidR="00316D86" w:rsidRPr="00316D86" w:rsidRDefault="00316D86" w:rsidP="00316D86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16D86">
                        <w:rPr>
                          <w:rFonts w:ascii="Times New Roman" w:hAnsi="Times New Roman" w:cs="Times New Roman"/>
                        </w:rPr>
                        <w:tab/>
                        <w:t xml:space="preserve">Туляков Ф.З. поделился с нами информацией об этой акции: «Это замечательная акция. В посадке деревьев в рамках этой акции приняли участие и. о. заместителя премьер-министра Правительства Республики Башкортостан министр сельского хозяйства Республики Башкортостан Ильшат </w:t>
                      </w:r>
                      <w:proofErr w:type="spellStart"/>
                      <w:r w:rsidRPr="00316D86">
                        <w:rPr>
                          <w:rFonts w:ascii="Times New Roman" w:hAnsi="Times New Roman" w:cs="Times New Roman"/>
                        </w:rPr>
                        <w:t>Файзрахманов</w:t>
                      </w:r>
                      <w:proofErr w:type="spellEnd"/>
                      <w:r w:rsidRPr="00316D86">
                        <w:rPr>
                          <w:rFonts w:ascii="Times New Roman" w:hAnsi="Times New Roman" w:cs="Times New Roman"/>
                        </w:rPr>
                        <w:t xml:space="preserve">, глава администрации </w:t>
                      </w:r>
                      <w:proofErr w:type="spellStart"/>
                      <w:r w:rsidRPr="00316D86">
                        <w:rPr>
                          <w:rFonts w:ascii="Times New Roman" w:hAnsi="Times New Roman" w:cs="Times New Roman"/>
                        </w:rPr>
                        <w:t>Кушнаренковского</w:t>
                      </w:r>
                      <w:proofErr w:type="spellEnd"/>
                      <w:r w:rsidRPr="00316D86">
                        <w:rPr>
                          <w:rFonts w:ascii="Times New Roman" w:hAnsi="Times New Roman" w:cs="Times New Roman"/>
                        </w:rPr>
                        <w:t xml:space="preserve"> района Руслан </w:t>
                      </w:r>
                      <w:proofErr w:type="spellStart"/>
                      <w:r w:rsidRPr="00316D86">
                        <w:rPr>
                          <w:rFonts w:ascii="Times New Roman" w:hAnsi="Times New Roman" w:cs="Times New Roman"/>
                        </w:rPr>
                        <w:t>Гизатуллин</w:t>
                      </w:r>
                      <w:proofErr w:type="spellEnd"/>
                      <w:r w:rsidRPr="00316D86">
                        <w:rPr>
                          <w:rFonts w:ascii="Times New Roman" w:hAnsi="Times New Roman" w:cs="Times New Roman"/>
                        </w:rPr>
                        <w:t xml:space="preserve">, волонтёры, юнармейцы, молодогвардейцы, </w:t>
                      </w:r>
                      <w:r w:rsidR="001C03BA">
                        <w:rPr>
                          <w:rFonts w:ascii="Times New Roman" w:hAnsi="Times New Roman" w:cs="Times New Roman"/>
                        </w:rPr>
                        <w:t>студенты, жители и гости района</w:t>
                      </w:r>
                      <w:r w:rsidRPr="00316D86">
                        <w:rPr>
                          <w:rFonts w:ascii="Times New Roman" w:hAnsi="Times New Roman" w:cs="Times New Roman"/>
                        </w:rPr>
                        <w:t>»</w:t>
                      </w:r>
                      <w:r w:rsidR="001C03BA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316D86" w:rsidRPr="00316D86" w:rsidRDefault="00316D86" w:rsidP="00316D86">
                      <w:pPr>
                        <w:pStyle w:val="a5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316D86">
                        <w:rPr>
                          <w:rFonts w:ascii="Times New Roman" w:hAnsi="Times New Roman" w:cs="Times New Roman"/>
                        </w:rPr>
                        <w:t>Елатова</w:t>
                      </w:r>
                      <w:proofErr w:type="spellEnd"/>
                      <w:r w:rsidRPr="00316D86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6D86">
                        <w:rPr>
                          <w:rFonts w:ascii="Times New Roman" w:hAnsi="Times New Roman" w:cs="Times New Roman"/>
                        </w:rPr>
                        <w:t>Констанция</w:t>
                      </w:r>
                      <w:proofErr w:type="spellEnd"/>
                      <w:r w:rsidR="00C1501F">
                        <w:rPr>
                          <w:rFonts w:ascii="Times New Roman" w:hAnsi="Times New Roman" w:cs="Times New Roman"/>
                        </w:rPr>
                        <w:t>, ученица 10 класса</w:t>
                      </w:r>
                      <w:r w:rsidRPr="00316D86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316D86" w:rsidRPr="00316D86" w:rsidRDefault="00316D86" w:rsidP="00316D86">
                      <w:pPr>
                        <w:pStyle w:val="a5"/>
                        <w:rPr>
                          <w:rFonts w:ascii="Times New Roman" w:hAnsi="Times New Roman" w:cs="Times New Roman"/>
                        </w:rPr>
                      </w:pPr>
                    </w:p>
                    <w:p w:rsidR="00494A7B" w:rsidRDefault="00494A7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pict>
          <v:shape id="_x0000_s1033" type="#_x0000_t75" style="position:absolute;margin-left:218.7pt;margin-top:413.05pt;width:268.5pt;height:140.1pt;z-index:251700224;mso-position-horizontal-relative:text;mso-position-vertical-relative:text;mso-width-relative:page;mso-height-relative:page">
            <v:imagedata r:id="rId13" o:title="Зеленая Башкирия (фото Гафиуллина ОН)" croptop="13367f" cropright="10251f"/>
          </v:shape>
        </w:pict>
      </w:r>
      <w:r w:rsidR="00C1501F" w:rsidRPr="0038679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CA830C0" wp14:editId="0B632000">
                <wp:simplePos x="0" y="0"/>
                <wp:positionH relativeFrom="column">
                  <wp:posOffset>-908686</wp:posOffset>
                </wp:positionH>
                <wp:positionV relativeFrom="paragraph">
                  <wp:posOffset>1870075</wp:posOffset>
                </wp:positionV>
                <wp:extent cx="3533775" cy="4610100"/>
                <wp:effectExtent l="0" t="0" r="9525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461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68D" w:rsidRPr="00C1501F" w:rsidRDefault="0013668D" w:rsidP="000D668A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1501F">
                              <w:rPr>
                                <w:rFonts w:ascii="Times New Roman" w:hAnsi="Times New Roman" w:cs="Times New Roman"/>
                                <w:b/>
                              </w:rPr>
                              <w:t>Как правильно выбрать профессию?</w:t>
                            </w:r>
                          </w:p>
                          <w:p w:rsidR="0013668D" w:rsidRPr="0013668D" w:rsidRDefault="0013668D" w:rsidP="000D668A">
                            <w:pPr>
                              <w:pStyle w:val="a5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3668D">
                              <w:rPr>
                                <w:rFonts w:ascii="Times New Roman" w:hAnsi="Times New Roman" w:cs="Times New Roman"/>
                              </w:rPr>
                              <w:t>Выбор профессии – это очень важный шаг, который определяет взрослую жизнь каждого человека. Какую профессию выбрать и как стать востребованным на рынке труда в будущем?</w:t>
                            </w:r>
                            <w:r w:rsidR="003D6EF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13668D">
                              <w:rPr>
                                <w:rFonts w:ascii="Times New Roman" w:hAnsi="Times New Roman" w:cs="Times New Roman"/>
                              </w:rPr>
                              <w:t>Осознан</w:t>
                            </w:r>
                            <w:r w:rsidR="003D6EFF">
                              <w:rPr>
                                <w:rFonts w:ascii="Times New Roman" w:hAnsi="Times New Roman" w:cs="Times New Roman"/>
                              </w:rPr>
                              <w:t>но выбрать будущую профессию  школьникам</w:t>
                            </w:r>
                            <w:r w:rsidRPr="0013668D">
                              <w:rPr>
                                <w:rFonts w:ascii="Times New Roman" w:hAnsi="Times New Roman" w:cs="Times New Roman"/>
                              </w:rPr>
                              <w:t xml:space="preserve"> помогает профориентация.</w:t>
                            </w:r>
                          </w:p>
                          <w:p w:rsidR="0013668D" w:rsidRPr="0013668D" w:rsidRDefault="0013668D" w:rsidP="000D668A">
                            <w:pPr>
                              <w:pStyle w:val="a5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3668D">
                              <w:rPr>
                                <w:rFonts w:ascii="Times New Roman" w:hAnsi="Times New Roman" w:cs="Times New Roman"/>
                              </w:rPr>
                              <w:t xml:space="preserve">25 апреля 2019 года в муниципальном районе Благовещенский район Республики Башкортостан прошла </w:t>
                            </w:r>
                            <w:proofErr w:type="spellStart"/>
                            <w:r w:rsidRPr="0013668D">
                              <w:rPr>
                                <w:rFonts w:ascii="Times New Roman" w:hAnsi="Times New Roman" w:cs="Times New Roman"/>
                              </w:rPr>
                              <w:t>профориентационная</w:t>
                            </w:r>
                            <w:proofErr w:type="spellEnd"/>
                            <w:r w:rsidRPr="0013668D">
                              <w:rPr>
                                <w:rFonts w:ascii="Times New Roman" w:hAnsi="Times New Roman" w:cs="Times New Roman"/>
                              </w:rPr>
                              <w:t xml:space="preserve"> акция для учащейся</w:t>
                            </w:r>
                            <w:r w:rsidR="003D6EFF">
                              <w:rPr>
                                <w:rFonts w:ascii="Times New Roman" w:hAnsi="Times New Roman" w:cs="Times New Roman"/>
                              </w:rPr>
                              <w:t xml:space="preserve"> молодежи «Фестиваль профессий», который</w:t>
                            </w:r>
                            <w:r w:rsidRPr="0013668D">
                              <w:rPr>
                                <w:rFonts w:ascii="Times New Roman" w:hAnsi="Times New Roman" w:cs="Times New Roman"/>
                              </w:rPr>
                              <w:t xml:space="preserve"> призван содействовать повышению престижа востребованных профессий среди широкого круга населения. Фестиваль представляет собой открытую образовательную площадку, где каждый ее участник мог ознакомиться с профессиями. </w:t>
                            </w:r>
                          </w:p>
                          <w:p w:rsidR="0013668D" w:rsidRPr="0013668D" w:rsidRDefault="0013668D" w:rsidP="000D668A">
                            <w:pPr>
                              <w:pStyle w:val="a5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3668D">
                              <w:rPr>
                                <w:rFonts w:ascii="Times New Roman" w:hAnsi="Times New Roman" w:cs="Times New Roman"/>
                              </w:rPr>
                              <w:t>Ребята</w:t>
                            </w:r>
                            <w:r w:rsidR="003D6EFF">
                              <w:rPr>
                                <w:rFonts w:ascii="Times New Roman" w:hAnsi="Times New Roman" w:cs="Times New Roman"/>
                              </w:rPr>
                              <w:t xml:space="preserve"> из 8-х классов нашей гимназии</w:t>
                            </w:r>
                            <w:r w:rsidRPr="0013668D">
                              <w:rPr>
                                <w:rFonts w:ascii="Times New Roman" w:hAnsi="Times New Roman" w:cs="Times New Roman"/>
                              </w:rPr>
                              <w:t xml:space="preserve"> приняли активное участие в этой встрече. Выбор професс</w:t>
                            </w:r>
                            <w:r w:rsidR="003D6EFF">
                              <w:rPr>
                                <w:rFonts w:ascii="Times New Roman" w:hAnsi="Times New Roman" w:cs="Times New Roman"/>
                              </w:rPr>
                              <w:t>ии у многих был трудной задачей</w:t>
                            </w:r>
                            <w:r w:rsidRPr="0013668D">
                              <w:rPr>
                                <w:rFonts w:ascii="Times New Roman" w:hAnsi="Times New Roman" w:cs="Times New Roman"/>
                              </w:rPr>
                              <w:t>, но</w:t>
                            </w:r>
                            <w:r w:rsidR="003D6EFF">
                              <w:rPr>
                                <w:rFonts w:ascii="Times New Roman" w:hAnsi="Times New Roman" w:cs="Times New Roman"/>
                              </w:rPr>
                              <w:t xml:space="preserve">,  </w:t>
                            </w:r>
                            <w:r w:rsidRPr="0013668D">
                              <w:rPr>
                                <w:rFonts w:ascii="Times New Roman" w:hAnsi="Times New Roman" w:cs="Times New Roman"/>
                              </w:rPr>
                              <w:t>побывав на этом мероприятии</w:t>
                            </w:r>
                            <w:r w:rsidR="003D6EFF">
                              <w:rPr>
                                <w:rFonts w:ascii="Times New Roman" w:hAnsi="Times New Roman" w:cs="Times New Roman"/>
                              </w:rPr>
                              <w:t>, часть ребят смогла</w:t>
                            </w:r>
                            <w:r w:rsidRPr="0013668D">
                              <w:rPr>
                                <w:rFonts w:ascii="Times New Roman" w:hAnsi="Times New Roman" w:cs="Times New Roman"/>
                              </w:rPr>
                              <w:t xml:space="preserve"> представить свою будущую профессию. Там им показывали разные опыты, проводили  весёлые </w:t>
                            </w:r>
                            <w:proofErr w:type="spellStart"/>
                            <w:r w:rsidRPr="0013668D">
                              <w:rPr>
                                <w:rFonts w:ascii="Times New Roman" w:hAnsi="Times New Roman" w:cs="Times New Roman"/>
                              </w:rPr>
                              <w:t>квесты</w:t>
                            </w:r>
                            <w:proofErr w:type="spellEnd"/>
                            <w:r w:rsidRPr="0013668D">
                              <w:rPr>
                                <w:rFonts w:ascii="Times New Roman" w:hAnsi="Times New Roman" w:cs="Times New Roman"/>
                              </w:rPr>
                              <w:t>. Мероприятие очень понравилось обучающимся, а руководители приехали с Фестиваля с новыми идеями.</w:t>
                            </w:r>
                          </w:p>
                          <w:p w:rsidR="0013668D" w:rsidRPr="0013668D" w:rsidRDefault="0013668D" w:rsidP="00C1501F">
                            <w:pPr>
                              <w:pStyle w:val="a5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3668D">
                              <w:rPr>
                                <w:rFonts w:ascii="Times New Roman" w:hAnsi="Times New Roman" w:cs="Times New Roman"/>
                              </w:rPr>
                              <w:t>Мустафина Элина</w:t>
                            </w:r>
                            <w:r w:rsidR="002D585A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r w:rsidR="002D585A" w:rsidRPr="002D585A">
                              <w:rPr>
                                <w:rFonts w:ascii="Times New Roman" w:hAnsi="Times New Roman" w:cs="Times New Roman"/>
                              </w:rPr>
                              <w:t>Тюрина Елена</w:t>
                            </w:r>
                            <w:r w:rsidR="00C1501F">
                              <w:rPr>
                                <w:rFonts w:ascii="Times New Roman" w:hAnsi="Times New Roman" w:cs="Times New Roman"/>
                              </w:rPr>
                              <w:t>, ученицы 10  класса</w:t>
                            </w:r>
                          </w:p>
                          <w:p w:rsidR="0013668D" w:rsidRPr="0013668D" w:rsidRDefault="0013668D" w:rsidP="0013668D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71.55pt;margin-top:147.25pt;width:278.25pt;height:36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" stroked="f">
                <v:textbox>
                  <w:txbxContent>
                    <w:p w:rsidR="0013668D" w:rsidRPr="00C1501F" w:rsidRDefault="0013668D" w:rsidP="000D668A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1501F">
                        <w:rPr>
                          <w:rFonts w:ascii="Times New Roman" w:hAnsi="Times New Roman" w:cs="Times New Roman"/>
                          <w:b/>
                        </w:rPr>
                        <w:t>Как правильно выбрать профессию?</w:t>
                      </w:r>
                    </w:p>
                    <w:p w:rsidR="0013668D" w:rsidRPr="0013668D" w:rsidRDefault="0013668D" w:rsidP="000D668A">
                      <w:pPr>
                        <w:pStyle w:val="a5"/>
                        <w:ind w:firstLine="708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13668D">
                        <w:rPr>
                          <w:rFonts w:ascii="Times New Roman" w:hAnsi="Times New Roman" w:cs="Times New Roman"/>
                        </w:rPr>
                        <w:t>Выбор профессии – это очень важный шаг, который определяет взрослую жизнь каждого человека. Какую профессию выбрать и как стать востребованным на рынке труда</w:t>
                      </w:r>
                      <w:bookmarkStart w:id="1" w:name="_GoBack"/>
                      <w:r w:rsidRPr="0013668D">
                        <w:rPr>
                          <w:rFonts w:ascii="Times New Roman" w:hAnsi="Times New Roman" w:cs="Times New Roman"/>
                        </w:rPr>
                        <w:t xml:space="preserve"> в будущем?</w:t>
                      </w:r>
                      <w:r w:rsidR="003D6EF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13668D">
                        <w:rPr>
                          <w:rFonts w:ascii="Times New Roman" w:hAnsi="Times New Roman" w:cs="Times New Roman"/>
                        </w:rPr>
                        <w:t>Осознан</w:t>
                      </w:r>
                      <w:r w:rsidR="003D6EFF">
                        <w:rPr>
                          <w:rFonts w:ascii="Times New Roman" w:hAnsi="Times New Roman" w:cs="Times New Roman"/>
                        </w:rPr>
                        <w:t>но выбрать будущую профессию  школьникам</w:t>
                      </w:r>
                      <w:r w:rsidRPr="0013668D">
                        <w:rPr>
                          <w:rFonts w:ascii="Times New Roman" w:hAnsi="Times New Roman" w:cs="Times New Roman"/>
                        </w:rPr>
                        <w:t xml:space="preserve"> помогает профориентация.</w:t>
                      </w:r>
                    </w:p>
                    <w:p w:rsidR="0013668D" w:rsidRPr="0013668D" w:rsidRDefault="0013668D" w:rsidP="000D668A">
                      <w:pPr>
                        <w:pStyle w:val="a5"/>
                        <w:ind w:firstLine="708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13668D">
                        <w:rPr>
                          <w:rFonts w:ascii="Times New Roman" w:hAnsi="Times New Roman" w:cs="Times New Roman"/>
                        </w:rPr>
                        <w:t xml:space="preserve">25 апреля 2019 года в муниципальном районе Благовещенский район Республики Башкортостан прошла </w:t>
                      </w:r>
                      <w:proofErr w:type="spellStart"/>
                      <w:r w:rsidRPr="0013668D">
                        <w:rPr>
                          <w:rFonts w:ascii="Times New Roman" w:hAnsi="Times New Roman" w:cs="Times New Roman"/>
                        </w:rPr>
                        <w:t>профориентационная</w:t>
                      </w:r>
                      <w:proofErr w:type="spellEnd"/>
                      <w:r w:rsidRPr="0013668D">
                        <w:rPr>
                          <w:rFonts w:ascii="Times New Roman" w:hAnsi="Times New Roman" w:cs="Times New Roman"/>
                        </w:rPr>
                        <w:t xml:space="preserve"> акция для учащейся</w:t>
                      </w:r>
                      <w:r w:rsidR="003D6EFF">
                        <w:rPr>
                          <w:rFonts w:ascii="Times New Roman" w:hAnsi="Times New Roman" w:cs="Times New Roman"/>
                        </w:rPr>
                        <w:t xml:space="preserve"> молодежи «Фестиваль профессий», который</w:t>
                      </w:r>
                      <w:r w:rsidRPr="0013668D">
                        <w:rPr>
                          <w:rFonts w:ascii="Times New Roman" w:hAnsi="Times New Roman" w:cs="Times New Roman"/>
                        </w:rPr>
                        <w:t xml:space="preserve"> призван содействовать повышению престижа востребованных профессий среди широкого круга населения. Фестиваль представляет собой открытую образовательную площадку, где каждый ее участник мог ознакомиться с профессиями. </w:t>
                      </w:r>
                    </w:p>
                    <w:p w:rsidR="0013668D" w:rsidRPr="0013668D" w:rsidRDefault="0013668D" w:rsidP="000D668A">
                      <w:pPr>
                        <w:pStyle w:val="a5"/>
                        <w:ind w:firstLine="708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13668D">
                        <w:rPr>
                          <w:rFonts w:ascii="Times New Roman" w:hAnsi="Times New Roman" w:cs="Times New Roman"/>
                        </w:rPr>
                        <w:t>Ребята</w:t>
                      </w:r>
                      <w:r w:rsidR="003D6EFF">
                        <w:rPr>
                          <w:rFonts w:ascii="Times New Roman" w:hAnsi="Times New Roman" w:cs="Times New Roman"/>
                        </w:rPr>
                        <w:t xml:space="preserve"> из 8-х классов нашей гимназии</w:t>
                      </w:r>
                      <w:r w:rsidRPr="0013668D">
                        <w:rPr>
                          <w:rFonts w:ascii="Times New Roman" w:hAnsi="Times New Roman" w:cs="Times New Roman"/>
                        </w:rPr>
                        <w:t xml:space="preserve"> приняли активное участие в этой встрече. Выбор професс</w:t>
                      </w:r>
                      <w:r w:rsidR="003D6EFF">
                        <w:rPr>
                          <w:rFonts w:ascii="Times New Roman" w:hAnsi="Times New Roman" w:cs="Times New Roman"/>
                        </w:rPr>
                        <w:t>ии у многих был трудной задачей</w:t>
                      </w:r>
                      <w:r w:rsidRPr="0013668D">
                        <w:rPr>
                          <w:rFonts w:ascii="Times New Roman" w:hAnsi="Times New Roman" w:cs="Times New Roman"/>
                        </w:rPr>
                        <w:t>, но</w:t>
                      </w:r>
                      <w:r w:rsidR="003D6EFF">
                        <w:rPr>
                          <w:rFonts w:ascii="Times New Roman" w:hAnsi="Times New Roman" w:cs="Times New Roman"/>
                        </w:rPr>
                        <w:t xml:space="preserve">,  </w:t>
                      </w:r>
                      <w:r w:rsidRPr="0013668D">
                        <w:rPr>
                          <w:rFonts w:ascii="Times New Roman" w:hAnsi="Times New Roman" w:cs="Times New Roman"/>
                        </w:rPr>
                        <w:t>побывав на этом мероприятии</w:t>
                      </w:r>
                      <w:r w:rsidR="003D6EFF">
                        <w:rPr>
                          <w:rFonts w:ascii="Times New Roman" w:hAnsi="Times New Roman" w:cs="Times New Roman"/>
                        </w:rPr>
                        <w:t>, часть ребят смогла</w:t>
                      </w:r>
                      <w:r w:rsidRPr="0013668D">
                        <w:rPr>
                          <w:rFonts w:ascii="Times New Roman" w:hAnsi="Times New Roman" w:cs="Times New Roman"/>
                        </w:rPr>
                        <w:t xml:space="preserve"> представить свою будущую профессию. Там им показывали разные опыты, проводили  весёлые </w:t>
                      </w:r>
                      <w:proofErr w:type="spellStart"/>
                      <w:r w:rsidRPr="0013668D">
                        <w:rPr>
                          <w:rFonts w:ascii="Times New Roman" w:hAnsi="Times New Roman" w:cs="Times New Roman"/>
                        </w:rPr>
                        <w:t>квесты</w:t>
                      </w:r>
                      <w:proofErr w:type="spellEnd"/>
                      <w:r w:rsidRPr="0013668D">
                        <w:rPr>
                          <w:rFonts w:ascii="Times New Roman" w:hAnsi="Times New Roman" w:cs="Times New Roman"/>
                        </w:rPr>
                        <w:t>. Мероприятие очень понравилось обучающимся, а руководители приехали с Фестиваля с новыми идеями.</w:t>
                      </w:r>
                    </w:p>
                    <w:p w:rsidR="0013668D" w:rsidRPr="0013668D" w:rsidRDefault="0013668D" w:rsidP="00C1501F">
                      <w:pPr>
                        <w:pStyle w:val="a5"/>
                        <w:rPr>
                          <w:rFonts w:ascii="Times New Roman" w:hAnsi="Times New Roman" w:cs="Times New Roman"/>
                        </w:rPr>
                      </w:pPr>
                      <w:r w:rsidRPr="0013668D">
                        <w:rPr>
                          <w:rFonts w:ascii="Times New Roman" w:hAnsi="Times New Roman" w:cs="Times New Roman"/>
                        </w:rPr>
                        <w:t>Мустафина Элина</w:t>
                      </w:r>
                      <w:r w:rsidR="002D585A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r w:rsidR="002D585A" w:rsidRPr="002D585A">
                        <w:rPr>
                          <w:rFonts w:ascii="Times New Roman" w:hAnsi="Times New Roman" w:cs="Times New Roman"/>
                        </w:rPr>
                        <w:t>Тюрина Елена</w:t>
                      </w:r>
                      <w:r w:rsidR="00C1501F">
                        <w:rPr>
                          <w:rFonts w:ascii="Times New Roman" w:hAnsi="Times New Roman" w:cs="Times New Roman"/>
                        </w:rPr>
                        <w:t>, ученицы 10  класса</w:t>
                      </w:r>
                    </w:p>
                    <w:bookmarkEnd w:id="1"/>
                    <w:p w:rsidR="0013668D" w:rsidRPr="0013668D" w:rsidRDefault="0013668D" w:rsidP="0013668D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6799" w:rsidRPr="0038679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CF695A" wp14:editId="54099B3A">
                <wp:simplePos x="0" y="0"/>
                <wp:positionH relativeFrom="column">
                  <wp:posOffset>2548890</wp:posOffset>
                </wp:positionH>
                <wp:positionV relativeFrom="paragraph">
                  <wp:posOffset>7002145</wp:posOffset>
                </wp:positionV>
                <wp:extent cx="3657600" cy="314325"/>
                <wp:effectExtent l="0" t="0" r="0" b="9525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D86" w:rsidRPr="00386799" w:rsidRDefault="00316D86" w:rsidP="00316D86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86799">
                              <w:rPr>
                                <w:rFonts w:ascii="Times New Roman" w:hAnsi="Times New Roman" w:cs="Times New Roman"/>
                              </w:rPr>
                              <w:t xml:space="preserve">Фото </w:t>
                            </w:r>
                            <w:proofErr w:type="spellStart"/>
                            <w:r w:rsidRPr="00386799">
                              <w:rPr>
                                <w:rFonts w:ascii="Times New Roman" w:hAnsi="Times New Roman" w:cs="Times New Roman"/>
                              </w:rPr>
                              <w:t>Гафиуллиной</w:t>
                            </w:r>
                            <w:proofErr w:type="spellEnd"/>
                            <w:r w:rsidRPr="00386799">
                              <w:rPr>
                                <w:rFonts w:ascii="Times New Roman" w:hAnsi="Times New Roman" w:cs="Times New Roman"/>
                              </w:rPr>
                              <w:t xml:space="preserve"> О.Н.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00.7pt;margin-top:551.35pt;width:4in;height:24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" stroked="f">
                <v:textbox>
                  <w:txbxContent>
                    <w:p w:rsidR="00316D86" w:rsidRPr="00386799" w:rsidRDefault="00316D86" w:rsidP="00316D86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386799">
                        <w:rPr>
                          <w:rFonts w:ascii="Times New Roman" w:hAnsi="Times New Roman" w:cs="Times New Roman"/>
                        </w:rPr>
                        <w:t xml:space="preserve">Фото </w:t>
                      </w:r>
                      <w:proofErr w:type="spellStart"/>
                      <w:r w:rsidRPr="00386799">
                        <w:rPr>
                          <w:rFonts w:ascii="Times New Roman" w:hAnsi="Times New Roman" w:cs="Times New Roman"/>
                        </w:rPr>
                        <w:t>Гафиуллиной</w:t>
                      </w:r>
                      <w:proofErr w:type="spellEnd"/>
                      <w:r w:rsidRPr="00386799">
                        <w:rPr>
                          <w:rFonts w:ascii="Times New Roman" w:hAnsi="Times New Roman" w:cs="Times New Roman"/>
                        </w:rPr>
                        <w:t xml:space="preserve"> О.Н.</w:t>
                      </w:r>
                    </w:p>
                  </w:txbxContent>
                </v:textbox>
              </v:shape>
            </w:pict>
          </mc:Fallback>
        </mc:AlternateContent>
      </w:r>
      <w:r w:rsidR="000D668A" w:rsidRPr="0038679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3C53151" wp14:editId="3F01997D">
                <wp:simplePos x="0" y="0"/>
                <wp:positionH relativeFrom="column">
                  <wp:posOffset>-908685</wp:posOffset>
                </wp:positionH>
                <wp:positionV relativeFrom="paragraph">
                  <wp:posOffset>7583170</wp:posOffset>
                </wp:positionV>
                <wp:extent cx="3352800" cy="314325"/>
                <wp:effectExtent l="0" t="0" r="0" b="952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68A" w:rsidRPr="00386799" w:rsidRDefault="000D668A" w:rsidP="001C03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86799">
                              <w:rPr>
                                <w:rFonts w:ascii="Times New Roman" w:hAnsi="Times New Roman" w:cs="Times New Roman"/>
                              </w:rPr>
                              <w:t xml:space="preserve">Фото </w:t>
                            </w:r>
                            <w:proofErr w:type="spellStart"/>
                            <w:r w:rsidRPr="00386799">
                              <w:rPr>
                                <w:rFonts w:ascii="Times New Roman" w:hAnsi="Times New Roman" w:cs="Times New Roman"/>
                              </w:rPr>
                              <w:t>Салытовой</w:t>
                            </w:r>
                            <w:proofErr w:type="spellEnd"/>
                            <w:r w:rsidRPr="00386799">
                              <w:rPr>
                                <w:rFonts w:ascii="Times New Roman" w:hAnsi="Times New Roman" w:cs="Times New Roman"/>
                              </w:rPr>
                              <w:t xml:space="preserve"> И.Л.</w:t>
                            </w:r>
                            <w:r w:rsidR="001C03BA">
                              <w:rPr>
                                <w:rFonts w:ascii="Times New Roman" w:hAnsi="Times New Roman" w:cs="Times New Roman"/>
                              </w:rPr>
                              <w:t>, руководителя делегации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1.55pt;margin-top:597.1pt;width:264pt;height:24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" stroked="f">
                <v:textbox>
                  <w:txbxContent>
                    <w:p w:rsidR="000D668A" w:rsidRPr="00386799" w:rsidRDefault="000D668A" w:rsidP="001C03B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86799">
                        <w:rPr>
                          <w:rFonts w:ascii="Times New Roman" w:hAnsi="Times New Roman" w:cs="Times New Roman"/>
                        </w:rPr>
                        <w:t xml:space="preserve">Фото </w:t>
                      </w:r>
                      <w:proofErr w:type="spellStart"/>
                      <w:r w:rsidRPr="00386799">
                        <w:rPr>
                          <w:rFonts w:ascii="Times New Roman" w:hAnsi="Times New Roman" w:cs="Times New Roman"/>
                        </w:rPr>
                        <w:t>Салытовой</w:t>
                      </w:r>
                      <w:proofErr w:type="spellEnd"/>
                      <w:r w:rsidRPr="00386799">
                        <w:rPr>
                          <w:rFonts w:ascii="Times New Roman" w:hAnsi="Times New Roman" w:cs="Times New Roman"/>
                        </w:rPr>
                        <w:t xml:space="preserve"> И.Л.</w:t>
                      </w:r>
                      <w:r w:rsidR="001C03BA">
                        <w:rPr>
                          <w:rFonts w:ascii="Times New Roman" w:hAnsi="Times New Roman" w:cs="Times New Roman"/>
                        </w:rPr>
                        <w:t>, руководителя делегации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pict>
          <v:shape id="_x0000_s1030" type="#_x0000_t75" style="position:absolute;margin-left:199.95pt;margin-top:583.15pt;width:301.4pt;height:26.95pt;z-index:251677696;mso-position-horizontal-relative:text;mso-position-vertical-relative:text;mso-width-relative:page;mso-height-relative:page">
            <v:imagedata r:id="rId14" o:title="hpreader_V0ddcV2cGf"/>
          </v:shape>
        </w:pict>
      </w:r>
      <w:r w:rsidR="006E4384" w:rsidRPr="00386799">
        <w:rPr>
          <w:rFonts w:ascii="Times New Roman" w:hAnsi="Times New Roman" w:cs="Times New Roman"/>
        </w:rPr>
        <w:br w:type="page"/>
      </w:r>
    </w:p>
    <w:p w:rsidR="00EA6B5D" w:rsidRPr="00386799" w:rsidRDefault="00C1501F" w:rsidP="00EA6B5D">
      <w:pPr>
        <w:ind w:left="-1560"/>
        <w:rPr>
          <w:rFonts w:ascii="Times New Roman" w:hAnsi="Times New Roman" w:cs="Times New Roman"/>
        </w:rPr>
      </w:pPr>
      <w:r w:rsidRPr="00386799">
        <w:rPr>
          <w:rFonts w:ascii="Times New Roman" w:hAnsi="Times New Roman" w:cs="Times New Roman"/>
          <w:noProof/>
          <w:highlight w:val="yellow"/>
          <w:lang w:eastAsia="ru-RU"/>
        </w:rPr>
        <w:lastRenderedPageBreak/>
        <w:drawing>
          <wp:anchor distT="0" distB="0" distL="114300" distR="114300" simplePos="0" relativeHeight="251713536" behindDoc="0" locked="0" layoutInCell="1" allowOverlap="1" wp14:anchorId="07033A08" wp14:editId="21D5F3BD">
            <wp:simplePos x="0" y="0"/>
            <wp:positionH relativeFrom="column">
              <wp:posOffset>-666994</wp:posOffset>
            </wp:positionH>
            <wp:positionV relativeFrom="paragraph">
              <wp:posOffset>3591560</wp:posOffset>
            </wp:positionV>
            <wp:extent cx="3264144" cy="1885950"/>
            <wp:effectExtent l="0" t="0" r="0" b="0"/>
            <wp:wrapNone/>
            <wp:docPr id="18" name="Рисунок 18" descr="C:\Users\Гизатуллина\Desktop\классные вести\Чернобыль (фото Салимгареева ГА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изатуллина\Desktop\классные вести\Чернобыль (фото Салимгареева ГА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0" t="45847" r="70"/>
                    <a:stretch/>
                  </pic:blipFill>
                  <pic:spPr bwMode="auto">
                    <a:xfrm>
                      <a:off x="0" y="0"/>
                      <a:ext cx="3264144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6799">
        <w:rPr>
          <w:rFonts w:ascii="Times New Roman" w:hAnsi="Times New Roman" w:cs="Times New Roman"/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87D9A2D" wp14:editId="35909653">
                <wp:simplePos x="0" y="0"/>
                <wp:positionH relativeFrom="column">
                  <wp:posOffset>-937260</wp:posOffset>
                </wp:positionH>
                <wp:positionV relativeFrom="paragraph">
                  <wp:posOffset>-37465</wp:posOffset>
                </wp:positionV>
                <wp:extent cx="3638550" cy="3676650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3676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1768" w:rsidRPr="00C1501F" w:rsidRDefault="001C1768" w:rsidP="00136C53">
                            <w:pPr>
                              <w:pStyle w:val="a5"/>
                              <w:spacing w:line="192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1501F">
                              <w:rPr>
                                <w:rFonts w:ascii="Times New Roman" w:hAnsi="Times New Roman" w:cs="Times New Roman"/>
                                <w:b/>
                              </w:rPr>
                              <w:t>Мы помним!</w:t>
                            </w:r>
                          </w:p>
                          <w:p w:rsidR="001C1768" w:rsidRPr="001C1768" w:rsidRDefault="001C1768" w:rsidP="00136C53">
                            <w:pPr>
                              <w:pStyle w:val="a5"/>
                              <w:spacing w:line="192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C1768">
                              <w:rPr>
                                <w:rFonts w:ascii="Times New Roman" w:hAnsi="Times New Roman" w:cs="Times New Roman"/>
                              </w:rPr>
                              <w:t xml:space="preserve">Авария на четвёртом энергоблоке </w:t>
                            </w:r>
                            <w:proofErr w:type="spellStart"/>
                            <w:proofErr w:type="gramStart"/>
                            <w:r w:rsidRPr="001C1768">
                              <w:rPr>
                                <w:rFonts w:ascii="Times New Roman" w:hAnsi="Times New Roman" w:cs="Times New Roman"/>
                              </w:rPr>
                              <w:t>Черно́быльской</w:t>
                            </w:r>
                            <w:proofErr w:type="spellEnd"/>
                            <w:proofErr w:type="gramEnd"/>
                            <w:r w:rsidRPr="001C1768">
                              <w:rPr>
                                <w:rFonts w:ascii="Times New Roman" w:hAnsi="Times New Roman" w:cs="Times New Roman"/>
                              </w:rPr>
                              <w:t xml:space="preserve"> АЭС  произошла 26 апреля 1986 года  близ города Припять (Украинская ССР, ныне — Украина). Разрушение носило взрывной характер, реактор был полностью разрушен, а в окружающую среду выброшено большое количество радиоактивных веществ. Авария расценивается как крупнейшая в своём роде катастрофа за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всю историю атомной энергетики:</w:t>
                            </w:r>
                            <w:r w:rsidRPr="001C1768">
                              <w:rPr>
                                <w:rFonts w:ascii="Times New Roman" w:hAnsi="Times New Roman" w:cs="Times New Roman"/>
                              </w:rPr>
                              <w:t xml:space="preserve"> 134 чел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овека перенесли лучевую болезнь,  б</w:t>
                            </w:r>
                            <w:r w:rsidRPr="001C1768">
                              <w:rPr>
                                <w:rFonts w:ascii="Times New Roman" w:hAnsi="Times New Roman" w:cs="Times New Roman"/>
                              </w:rPr>
                              <w:t>олее 115 тысяч человек из 30-километровой зоны были эвакуированы.</w:t>
                            </w:r>
                          </w:p>
                          <w:p w:rsidR="001C1768" w:rsidRPr="001C1768" w:rsidRDefault="001C1768" w:rsidP="00136C53">
                            <w:pPr>
                              <w:pStyle w:val="a5"/>
                              <w:spacing w:line="192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C1768">
                              <w:rPr>
                                <w:rFonts w:ascii="Times New Roman" w:hAnsi="Times New Roman" w:cs="Times New Roman"/>
                              </w:rPr>
                              <w:t xml:space="preserve">В Центральной районной библиотеке прошла встреча с ликвидаторами последствий аварии на Чернобыльской АЭС из нашего села, и наши ученики 8А класса вместе с классным руководителем </w:t>
                            </w:r>
                            <w:proofErr w:type="spellStart"/>
                            <w:r w:rsidRPr="001C1768">
                              <w:rPr>
                                <w:rFonts w:ascii="Times New Roman" w:hAnsi="Times New Roman" w:cs="Times New Roman"/>
                              </w:rPr>
                              <w:t>Салемгареевой</w:t>
                            </w:r>
                            <w:proofErr w:type="spellEnd"/>
                            <w:r w:rsidRPr="001C1768">
                              <w:rPr>
                                <w:rFonts w:ascii="Times New Roman" w:hAnsi="Times New Roman" w:cs="Times New Roman"/>
                              </w:rPr>
                              <w:t xml:space="preserve"> Г.А.  посетили это мероприятие.  День памяти жертв этой катастрофы прошёл в читальном зале библиотеки. Слова благодарности в их адрес прозвучали от главы администрации муниципального района Руслана </w:t>
                            </w:r>
                            <w:proofErr w:type="spellStart"/>
                            <w:r w:rsidRPr="001C1768">
                              <w:rPr>
                                <w:rFonts w:ascii="Times New Roman" w:hAnsi="Times New Roman" w:cs="Times New Roman"/>
                              </w:rPr>
                              <w:t>Гизатуллина</w:t>
                            </w:r>
                            <w:proofErr w:type="spellEnd"/>
                            <w:r w:rsidRPr="001C1768">
                              <w:rPr>
                                <w:rFonts w:ascii="Times New Roman" w:hAnsi="Times New Roman" w:cs="Times New Roman"/>
                              </w:rPr>
                              <w:t xml:space="preserve">.  </w:t>
                            </w:r>
                            <w:proofErr w:type="spellStart"/>
                            <w:r w:rsidRPr="001C1768">
                              <w:rPr>
                                <w:rFonts w:ascii="Times New Roman" w:hAnsi="Times New Roman" w:cs="Times New Roman"/>
                              </w:rPr>
                              <w:t>Рашиту</w:t>
                            </w:r>
                            <w:proofErr w:type="spellEnd"/>
                            <w:r w:rsidRPr="001C1768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1C1768">
                              <w:rPr>
                                <w:rFonts w:ascii="Times New Roman" w:hAnsi="Times New Roman" w:cs="Times New Roman"/>
                              </w:rPr>
                              <w:t>Бурашеву</w:t>
                            </w:r>
                            <w:proofErr w:type="spellEnd"/>
                            <w:r w:rsidRPr="001C1768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proofErr w:type="spellStart"/>
                            <w:r w:rsidRPr="001C1768">
                              <w:rPr>
                                <w:rFonts w:ascii="Times New Roman" w:hAnsi="Times New Roman" w:cs="Times New Roman"/>
                              </w:rPr>
                              <w:t>Ришату</w:t>
                            </w:r>
                            <w:proofErr w:type="spellEnd"/>
                            <w:r w:rsidRPr="001C1768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1C1768">
                              <w:rPr>
                                <w:rFonts w:ascii="Times New Roman" w:hAnsi="Times New Roman" w:cs="Times New Roman"/>
                              </w:rPr>
                              <w:t>Кагарманову</w:t>
                            </w:r>
                            <w:proofErr w:type="spellEnd"/>
                            <w:r w:rsidRPr="001C1768">
                              <w:rPr>
                                <w:rFonts w:ascii="Times New Roman" w:hAnsi="Times New Roman" w:cs="Times New Roman"/>
                              </w:rPr>
                              <w:t xml:space="preserve"> и Виктору Яшину были вручены почетные грамо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ты республиканской организации «</w:t>
                            </w:r>
                            <w:r w:rsidRPr="001C1768">
                              <w:rPr>
                                <w:rFonts w:ascii="Times New Roman" w:hAnsi="Times New Roman" w:cs="Times New Roman"/>
                              </w:rPr>
                              <w:t>Союз Чернобыль». В честь героев дня  прошёл концерт художественной самодеятельности. Мероприятие завершилось чаепитием.</w:t>
                            </w:r>
                          </w:p>
                          <w:p w:rsidR="001C1768" w:rsidRPr="001C1768" w:rsidRDefault="001C1768" w:rsidP="00136C53">
                            <w:pPr>
                              <w:pStyle w:val="a5"/>
                              <w:spacing w:line="192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1C1768">
                              <w:rPr>
                                <w:rFonts w:ascii="Times New Roman" w:hAnsi="Times New Roman" w:cs="Times New Roman"/>
                              </w:rPr>
                              <w:t>Ахметгареева</w:t>
                            </w:r>
                            <w:proofErr w:type="spellEnd"/>
                            <w:r w:rsidRPr="001C1768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1C1768">
                              <w:rPr>
                                <w:rFonts w:ascii="Times New Roman" w:hAnsi="Times New Roman" w:cs="Times New Roman"/>
                              </w:rPr>
                              <w:t>Дияна</w:t>
                            </w:r>
                            <w:proofErr w:type="spellEnd"/>
                            <w:r w:rsidR="00C1501F">
                              <w:rPr>
                                <w:rFonts w:ascii="Times New Roman" w:hAnsi="Times New Roman" w:cs="Times New Roman"/>
                              </w:rPr>
                              <w:t>, ученица 10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73.8pt;margin-top:-2.95pt;width:286.5pt;height:289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" filled="f" stroked="f">
                <v:textbox>
                  <w:txbxContent>
                    <w:p w:rsidR="001C1768" w:rsidRPr="00C1501F" w:rsidRDefault="001C1768" w:rsidP="00136C53">
                      <w:pPr>
                        <w:pStyle w:val="a5"/>
                        <w:spacing w:line="192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1501F">
                        <w:rPr>
                          <w:rFonts w:ascii="Times New Roman" w:hAnsi="Times New Roman" w:cs="Times New Roman"/>
                          <w:b/>
                        </w:rPr>
                        <w:t>Мы помним!</w:t>
                      </w:r>
                    </w:p>
                    <w:p w:rsidR="001C1768" w:rsidRPr="001C1768" w:rsidRDefault="001C1768" w:rsidP="00136C53">
                      <w:pPr>
                        <w:pStyle w:val="a5"/>
                        <w:spacing w:line="192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1C1768">
                        <w:rPr>
                          <w:rFonts w:ascii="Times New Roman" w:hAnsi="Times New Roman" w:cs="Times New Roman"/>
                        </w:rPr>
                        <w:t xml:space="preserve">Авария на четвёртом энергоблоке </w:t>
                      </w:r>
                      <w:proofErr w:type="spellStart"/>
                      <w:proofErr w:type="gramStart"/>
                      <w:r w:rsidRPr="001C1768">
                        <w:rPr>
                          <w:rFonts w:ascii="Times New Roman" w:hAnsi="Times New Roman" w:cs="Times New Roman"/>
                        </w:rPr>
                        <w:t>Черно́быльской</w:t>
                      </w:r>
                      <w:proofErr w:type="spellEnd"/>
                      <w:proofErr w:type="gramEnd"/>
                      <w:r w:rsidRPr="001C1768">
                        <w:rPr>
                          <w:rFonts w:ascii="Times New Roman" w:hAnsi="Times New Roman" w:cs="Times New Roman"/>
                        </w:rPr>
                        <w:t xml:space="preserve"> АЭС  произошла 26 апреля 1986 года  близ города Припять (Украинская ССР, ныне — Украина). Разрушение носило взрывной характер, реактор был полностью разрушен, а в окружающую среду выброшено большое количество радиоактивных веществ. Авария расценивается как крупнейшая в своём роде катастрофа за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всю историю атомной энергетики:</w:t>
                      </w:r>
                      <w:r w:rsidRPr="001C1768">
                        <w:rPr>
                          <w:rFonts w:ascii="Times New Roman" w:hAnsi="Times New Roman" w:cs="Times New Roman"/>
                        </w:rPr>
                        <w:t xml:space="preserve"> 134 чел</w:t>
                      </w:r>
                      <w:r>
                        <w:rPr>
                          <w:rFonts w:ascii="Times New Roman" w:hAnsi="Times New Roman" w:cs="Times New Roman"/>
                        </w:rPr>
                        <w:t>овека перенесли лучевую болезнь,  б</w:t>
                      </w:r>
                      <w:r w:rsidRPr="001C1768">
                        <w:rPr>
                          <w:rFonts w:ascii="Times New Roman" w:hAnsi="Times New Roman" w:cs="Times New Roman"/>
                        </w:rPr>
                        <w:t>олее 115 тысяч человек из 30-километровой зоны были эвакуированы.</w:t>
                      </w:r>
                    </w:p>
                    <w:p w:rsidR="001C1768" w:rsidRPr="001C1768" w:rsidRDefault="001C1768" w:rsidP="00136C53">
                      <w:pPr>
                        <w:pStyle w:val="a5"/>
                        <w:spacing w:line="192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1C1768">
                        <w:rPr>
                          <w:rFonts w:ascii="Times New Roman" w:hAnsi="Times New Roman" w:cs="Times New Roman"/>
                        </w:rPr>
                        <w:t xml:space="preserve">В Центральной районной библиотеке прошла встреча с ликвидаторами последствий аварии на Чернобыльской АЭС из нашего села, и наши ученики 8А класса вместе с классным руководителем </w:t>
                      </w:r>
                      <w:proofErr w:type="spellStart"/>
                      <w:r w:rsidRPr="001C1768">
                        <w:rPr>
                          <w:rFonts w:ascii="Times New Roman" w:hAnsi="Times New Roman" w:cs="Times New Roman"/>
                        </w:rPr>
                        <w:t>Салемгареевой</w:t>
                      </w:r>
                      <w:proofErr w:type="spellEnd"/>
                      <w:r w:rsidRPr="001C1768">
                        <w:rPr>
                          <w:rFonts w:ascii="Times New Roman" w:hAnsi="Times New Roman" w:cs="Times New Roman"/>
                        </w:rPr>
                        <w:t xml:space="preserve"> Г.А.  посетили это мероприятие.  День памяти жертв этой катастрофы прошёл в читальном зале библиотеки. Слова благодарности в их адрес прозвучали от главы администрации муниципального района Руслана </w:t>
                      </w:r>
                      <w:proofErr w:type="spellStart"/>
                      <w:r w:rsidRPr="001C1768">
                        <w:rPr>
                          <w:rFonts w:ascii="Times New Roman" w:hAnsi="Times New Roman" w:cs="Times New Roman"/>
                        </w:rPr>
                        <w:t>Гизатуллина</w:t>
                      </w:r>
                      <w:proofErr w:type="spellEnd"/>
                      <w:r w:rsidRPr="001C1768">
                        <w:rPr>
                          <w:rFonts w:ascii="Times New Roman" w:hAnsi="Times New Roman" w:cs="Times New Roman"/>
                        </w:rPr>
                        <w:t xml:space="preserve">.  </w:t>
                      </w:r>
                      <w:proofErr w:type="spellStart"/>
                      <w:r w:rsidRPr="001C1768">
                        <w:rPr>
                          <w:rFonts w:ascii="Times New Roman" w:hAnsi="Times New Roman" w:cs="Times New Roman"/>
                        </w:rPr>
                        <w:t>Рашиту</w:t>
                      </w:r>
                      <w:proofErr w:type="spellEnd"/>
                      <w:r w:rsidRPr="001C176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1C1768">
                        <w:rPr>
                          <w:rFonts w:ascii="Times New Roman" w:hAnsi="Times New Roman" w:cs="Times New Roman"/>
                        </w:rPr>
                        <w:t>Бурашеву</w:t>
                      </w:r>
                      <w:proofErr w:type="spellEnd"/>
                      <w:r w:rsidRPr="001C1768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proofErr w:type="spellStart"/>
                      <w:r w:rsidRPr="001C1768">
                        <w:rPr>
                          <w:rFonts w:ascii="Times New Roman" w:hAnsi="Times New Roman" w:cs="Times New Roman"/>
                        </w:rPr>
                        <w:t>Ришату</w:t>
                      </w:r>
                      <w:proofErr w:type="spellEnd"/>
                      <w:r w:rsidRPr="001C176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1C1768">
                        <w:rPr>
                          <w:rFonts w:ascii="Times New Roman" w:hAnsi="Times New Roman" w:cs="Times New Roman"/>
                        </w:rPr>
                        <w:t>Кагарманову</w:t>
                      </w:r>
                      <w:proofErr w:type="spellEnd"/>
                      <w:r w:rsidRPr="001C1768">
                        <w:rPr>
                          <w:rFonts w:ascii="Times New Roman" w:hAnsi="Times New Roman" w:cs="Times New Roman"/>
                        </w:rPr>
                        <w:t xml:space="preserve"> и Виктору Яшину были вручены почетные грамо</w:t>
                      </w:r>
                      <w:r>
                        <w:rPr>
                          <w:rFonts w:ascii="Times New Roman" w:hAnsi="Times New Roman" w:cs="Times New Roman"/>
                        </w:rPr>
                        <w:t>ты республиканской организации «</w:t>
                      </w:r>
                      <w:r w:rsidRPr="001C1768">
                        <w:rPr>
                          <w:rFonts w:ascii="Times New Roman" w:hAnsi="Times New Roman" w:cs="Times New Roman"/>
                        </w:rPr>
                        <w:t>Союз Чернобыль». В честь героев дня  прошёл концерт художественной самодеятельности. Мероприятие завершилось чаепитием.</w:t>
                      </w:r>
                    </w:p>
                    <w:p w:rsidR="001C1768" w:rsidRPr="001C1768" w:rsidRDefault="001C1768" w:rsidP="00136C53">
                      <w:pPr>
                        <w:pStyle w:val="a5"/>
                        <w:spacing w:line="192" w:lineRule="auto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1C1768">
                        <w:rPr>
                          <w:rFonts w:ascii="Times New Roman" w:hAnsi="Times New Roman" w:cs="Times New Roman"/>
                        </w:rPr>
                        <w:t>Ахметгареева</w:t>
                      </w:r>
                      <w:proofErr w:type="spellEnd"/>
                      <w:r w:rsidRPr="001C176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1C1768">
                        <w:rPr>
                          <w:rFonts w:ascii="Times New Roman" w:hAnsi="Times New Roman" w:cs="Times New Roman"/>
                        </w:rPr>
                        <w:t>Дияна</w:t>
                      </w:r>
                      <w:proofErr w:type="spellEnd"/>
                      <w:r w:rsidR="00C1501F">
                        <w:rPr>
                          <w:rFonts w:ascii="Times New Roman" w:hAnsi="Times New Roman" w:cs="Times New Roman"/>
                        </w:rPr>
                        <w:t>, ученица 10 класса</w:t>
                      </w:r>
                    </w:p>
                  </w:txbxContent>
                </v:textbox>
              </v:shape>
            </w:pict>
          </mc:Fallback>
        </mc:AlternateContent>
      </w:r>
      <w:r w:rsidRPr="00386799">
        <w:rPr>
          <w:rFonts w:ascii="Times New Roman" w:hAnsi="Times New Roman" w:cs="Times New Roman"/>
          <w:noProof/>
          <w:highlight w:val="yellow"/>
          <w:lang w:eastAsia="ru-RU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6E3D02A" wp14:editId="6CB57ED9">
                <wp:simplePos x="0" y="0"/>
                <wp:positionH relativeFrom="column">
                  <wp:posOffset>-737235</wp:posOffset>
                </wp:positionH>
                <wp:positionV relativeFrom="paragraph">
                  <wp:posOffset>8963660</wp:posOffset>
                </wp:positionV>
                <wp:extent cx="2171700" cy="704850"/>
                <wp:effectExtent l="0" t="0" r="0" b="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384" w:rsidRDefault="006A312F" w:rsidP="006E4384">
                            <w:pPr>
                              <w:rPr>
                                <w:rFonts w:ascii="Times New Roman" w:hAnsi="Times New Roman" w:cs="Times New Roman"/>
                                <w:b/>
                                <w:szCs w:val="18"/>
                              </w:rPr>
                            </w:pPr>
                            <w:r w:rsidRPr="00386799">
                              <w:rPr>
                                <w:rFonts w:ascii="Times New Roman" w:hAnsi="Times New Roman" w:cs="Times New Roman"/>
                                <w:b/>
                                <w:szCs w:val="18"/>
                              </w:rPr>
                              <w:t xml:space="preserve">Редактор </w:t>
                            </w:r>
                            <w:r w:rsidR="006E4384" w:rsidRPr="00386799">
                              <w:rPr>
                                <w:rFonts w:ascii="Times New Roman" w:hAnsi="Times New Roman" w:cs="Times New Roman"/>
                                <w:b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6E4384" w:rsidRPr="00386799">
                              <w:rPr>
                                <w:rFonts w:ascii="Times New Roman" w:hAnsi="Times New Roman" w:cs="Times New Roman"/>
                                <w:b/>
                                <w:szCs w:val="18"/>
                              </w:rPr>
                              <w:t>Гизатуллина</w:t>
                            </w:r>
                            <w:proofErr w:type="spellEnd"/>
                            <w:r w:rsidRPr="00386799">
                              <w:rPr>
                                <w:rFonts w:ascii="Times New Roman" w:hAnsi="Times New Roman" w:cs="Times New Roman"/>
                                <w:b/>
                                <w:szCs w:val="18"/>
                              </w:rPr>
                              <w:t xml:space="preserve"> И. Л.</w:t>
                            </w:r>
                          </w:p>
                          <w:p w:rsidR="00C1501F" w:rsidRPr="00386799" w:rsidRDefault="00C1501F" w:rsidP="00C1501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38679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Редколлегия: </w:t>
                            </w:r>
                            <w:proofErr w:type="spellStart"/>
                            <w:r w:rsidRPr="0038679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Галяутдинова</w:t>
                            </w:r>
                            <w:proofErr w:type="spellEnd"/>
                            <w:r w:rsidRPr="0038679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Э.Н., </w:t>
                            </w:r>
                          </w:p>
                          <w:p w:rsidR="00C1501F" w:rsidRPr="00386799" w:rsidRDefault="00C1501F" w:rsidP="00C1501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38679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ученики 10 класса</w:t>
                            </w:r>
                          </w:p>
                          <w:p w:rsidR="00C1501F" w:rsidRPr="00386799" w:rsidRDefault="00C1501F" w:rsidP="006E4384">
                            <w:pPr>
                              <w:rPr>
                                <w:rFonts w:ascii="Times New Roman" w:hAnsi="Times New Roman" w:cs="Times New Roman"/>
                                <w:b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58.05pt;margin-top:705.8pt;width:171pt;height:55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" filled="f" stroked="f">
                <v:textbox>
                  <w:txbxContent>
                    <w:p w:rsidR="006E4384" w:rsidRDefault="006A312F" w:rsidP="006E4384">
                      <w:pPr>
                        <w:rPr>
                          <w:rFonts w:ascii="Times New Roman" w:hAnsi="Times New Roman" w:cs="Times New Roman"/>
                          <w:b/>
                          <w:szCs w:val="18"/>
                        </w:rPr>
                      </w:pPr>
                      <w:r w:rsidRPr="00386799">
                        <w:rPr>
                          <w:rFonts w:ascii="Times New Roman" w:hAnsi="Times New Roman" w:cs="Times New Roman"/>
                          <w:b/>
                          <w:szCs w:val="18"/>
                        </w:rPr>
                        <w:t xml:space="preserve">Редактор </w:t>
                      </w:r>
                      <w:r w:rsidR="006E4384" w:rsidRPr="00386799">
                        <w:rPr>
                          <w:rFonts w:ascii="Times New Roman" w:hAnsi="Times New Roman" w:cs="Times New Roman"/>
                          <w:b/>
                          <w:szCs w:val="18"/>
                        </w:rPr>
                        <w:t xml:space="preserve"> </w:t>
                      </w:r>
                      <w:proofErr w:type="spellStart"/>
                      <w:r w:rsidR="006E4384" w:rsidRPr="00386799">
                        <w:rPr>
                          <w:rFonts w:ascii="Times New Roman" w:hAnsi="Times New Roman" w:cs="Times New Roman"/>
                          <w:b/>
                          <w:szCs w:val="18"/>
                        </w:rPr>
                        <w:t>Гизатуллина</w:t>
                      </w:r>
                      <w:proofErr w:type="spellEnd"/>
                      <w:r w:rsidRPr="00386799">
                        <w:rPr>
                          <w:rFonts w:ascii="Times New Roman" w:hAnsi="Times New Roman" w:cs="Times New Roman"/>
                          <w:b/>
                          <w:szCs w:val="18"/>
                        </w:rPr>
                        <w:t xml:space="preserve"> И. Л.</w:t>
                      </w:r>
                    </w:p>
                    <w:p w:rsidR="00C1501F" w:rsidRPr="00386799" w:rsidRDefault="00C1501F" w:rsidP="00C1501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386799">
                        <w:rPr>
                          <w:rFonts w:ascii="Times New Roman" w:hAnsi="Times New Roman" w:cs="Times New Roman"/>
                          <w:sz w:val="20"/>
                        </w:rPr>
                        <w:t xml:space="preserve">Редколлегия: </w:t>
                      </w:r>
                      <w:proofErr w:type="spellStart"/>
                      <w:r w:rsidRPr="00386799">
                        <w:rPr>
                          <w:rFonts w:ascii="Times New Roman" w:hAnsi="Times New Roman" w:cs="Times New Roman"/>
                          <w:sz w:val="20"/>
                        </w:rPr>
                        <w:t>Галяутдинова</w:t>
                      </w:r>
                      <w:proofErr w:type="spellEnd"/>
                      <w:r w:rsidRPr="00386799">
                        <w:rPr>
                          <w:rFonts w:ascii="Times New Roman" w:hAnsi="Times New Roman" w:cs="Times New Roman"/>
                          <w:sz w:val="20"/>
                        </w:rPr>
                        <w:t xml:space="preserve"> Э.Н., </w:t>
                      </w:r>
                    </w:p>
                    <w:p w:rsidR="00C1501F" w:rsidRPr="00386799" w:rsidRDefault="00C1501F" w:rsidP="00C1501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386799">
                        <w:rPr>
                          <w:rFonts w:ascii="Times New Roman" w:hAnsi="Times New Roman" w:cs="Times New Roman"/>
                          <w:sz w:val="20"/>
                        </w:rPr>
                        <w:t>ученики 10 класса</w:t>
                      </w:r>
                    </w:p>
                    <w:p w:rsidR="00C1501F" w:rsidRPr="00386799" w:rsidRDefault="00C1501F" w:rsidP="006E4384">
                      <w:pPr>
                        <w:rPr>
                          <w:rFonts w:ascii="Times New Roman" w:hAnsi="Times New Roman" w:cs="Times New Roman"/>
                          <w:b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86799">
        <w:rPr>
          <w:rFonts w:ascii="Times New Roman" w:hAnsi="Times New Roman" w:cs="Times New Roman"/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9D02F64" wp14:editId="12B6B9D1">
                <wp:simplePos x="0" y="0"/>
                <wp:positionH relativeFrom="column">
                  <wp:posOffset>-927735</wp:posOffset>
                </wp:positionH>
                <wp:positionV relativeFrom="paragraph">
                  <wp:posOffset>5696585</wp:posOffset>
                </wp:positionV>
                <wp:extent cx="3638550" cy="2981325"/>
                <wp:effectExtent l="0" t="0" r="0" b="9525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298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D2B" w:rsidRPr="00C1501F" w:rsidRDefault="00E17D2B" w:rsidP="00136C53">
                            <w:pPr>
                              <w:pStyle w:val="a5"/>
                              <w:spacing w:line="16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1501F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Объявление</w:t>
                            </w:r>
                          </w:p>
                          <w:p w:rsidR="00E17D2B" w:rsidRPr="00C1501F" w:rsidRDefault="00E17D2B" w:rsidP="00136C53">
                            <w:pPr>
                              <w:pStyle w:val="a5"/>
                              <w:spacing w:line="16" w:lineRule="atLeast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1501F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Уважаемые классные руководители. </w:t>
                            </w:r>
                            <w:proofErr w:type="spellStart"/>
                            <w:proofErr w:type="gramStart"/>
                            <w:r w:rsidRPr="00C1501F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Многогодетным</w:t>
                            </w:r>
                            <w:proofErr w:type="spellEnd"/>
                            <w:r w:rsidRPr="00C1501F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малообеспеченным семьям  необходимо  зарегистрироваться в </w:t>
                            </w:r>
                            <w:proofErr w:type="spellStart"/>
                            <w:r w:rsidRPr="00C1501F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Госуслугах</w:t>
                            </w:r>
                            <w:proofErr w:type="spellEnd"/>
                            <w:r w:rsidRPr="00C1501F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и через них  в мае написать электронное заявление на компенсационную выплату на купленную  школьную форму тому родителю,  на кого оформлена справка из МФЦ  (раньше </w:t>
                            </w:r>
                            <w:proofErr w:type="spellStart"/>
                            <w:r w:rsidRPr="00C1501F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Со</w:t>
                            </w:r>
                            <w:r w:rsidR="004E3E00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цобес</w:t>
                            </w:r>
                            <w:proofErr w:type="spellEnd"/>
                            <w:r w:rsidRPr="00C1501F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) - это кому положено в этом году, а в августе придёт список в гимназию,  по которому мы будем работать только с теми,  кто в</w:t>
                            </w:r>
                            <w:r w:rsidR="004E3E00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списке.</w:t>
                            </w:r>
                            <w:proofErr w:type="gramEnd"/>
                            <w:r w:rsidR="004E3E00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Кто не имеет доступ к И</w:t>
                            </w:r>
                            <w:r w:rsidRPr="00C1501F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нтернету или же не может сделать это самостоятельно,  могут подойти к учителям</w:t>
                            </w:r>
                            <w:r w:rsidR="00136C53" w:rsidRPr="00C1501F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Pr="00C1501F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информатики. Если есть вопросы: кому положено,  кому нет (эта выплата даётся 1 раз в 2 года, и  если в этом году ребёнок </w:t>
                            </w:r>
                            <w:r w:rsidR="004E3E00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получал, то, значит, через год), м</w:t>
                            </w:r>
                            <w:r w:rsidRPr="00C1501F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ожете обратиться к Мельникову  Сергею Юрьевич</w:t>
                            </w:r>
                            <w:r w:rsidR="004E3E00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у</w:t>
                            </w:r>
                            <w:r w:rsidRPr="00C1501F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.  Классные руководители должны проинформировать и проконтролировать.</w:t>
                            </w:r>
                            <w:r w:rsidR="00136C53" w:rsidRPr="00C1501F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Pr="00C1501F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А на август родителям приготовить и товарный, и кассовый чек</w:t>
                            </w:r>
                            <w:r w:rsidR="004E3E00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и</w:t>
                            </w:r>
                            <w:r w:rsidRPr="00C1501F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</w:t>
                            </w:r>
                            <w:r w:rsidR="004E3E00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если только товарный, то на оборо</w:t>
                            </w:r>
                            <w:bookmarkStart w:id="0" w:name="_GoBack"/>
                            <w:bookmarkEnd w:id="0"/>
                            <w:r w:rsidR="004E3E00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те </w:t>
                            </w:r>
                            <w:r w:rsidRPr="00C1501F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должна быть мокрая печать с подписью и со словами: «Кассового аппарата не имеется». </w:t>
                            </w:r>
                          </w:p>
                          <w:p w:rsidR="00E17D2B" w:rsidRPr="00C1501F" w:rsidRDefault="00E17D2B" w:rsidP="00136C53">
                            <w:pPr>
                              <w:pStyle w:val="a5"/>
                              <w:spacing w:line="16" w:lineRule="atLeast"/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1501F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Администрация</w:t>
                            </w:r>
                          </w:p>
                          <w:p w:rsidR="00E17D2B" w:rsidRPr="00136C53" w:rsidRDefault="00E17D2B" w:rsidP="00136C53">
                            <w:pPr>
                              <w:spacing w:line="16" w:lineRule="atLeast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-73.05pt;margin-top:448.55pt;width:286.5pt;height:234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" stroked="f">
                <v:textbox>
                  <w:txbxContent>
                    <w:p w:rsidR="00E17D2B" w:rsidRPr="00C1501F" w:rsidRDefault="00E17D2B" w:rsidP="00136C53">
                      <w:pPr>
                        <w:pStyle w:val="a5"/>
                        <w:spacing w:line="16" w:lineRule="atLeast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1501F">
                        <w:rPr>
                          <w:rFonts w:ascii="Times New Roman" w:hAnsi="Times New Roman" w:cs="Times New Roman"/>
                          <w:sz w:val="20"/>
                        </w:rPr>
                        <w:t>Объявление</w:t>
                      </w:r>
                    </w:p>
                    <w:p w:rsidR="00E17D2B" w:rsidRPr="00C1501F" w:rsidRDefault="00E17D2B" w:rsidP="00136C53">
                      <w:pPr>
                        <w:pStyle w:val="a5"/>
                        <w:spacing w:line="16" w:lineRule="atLeast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1501F">
                        <w:rPr>
                          <w:rFonts w:ascii="Times New Roman" w:hAnsi="Times New Roman" w:cs="Times New Roman"/>
                          <w:sz w:val="20"/>
                        </w:rPr>
                        <w:t xml:space="preserve">Уважаемые классные руководители. </w:t>
                      </w:r>
                      <w:proofErr w:type="spellStart"/>
                      <w:proofErr w:type="gramStart"/>
                      <w:r w:rsidRPr="00C1501F">
                        <w:rPr>
                          <w:rFonts w:ascii="Times New Roman" w:hAnsi="Times New Roman" w:cs="Times New Roman"/>
                          <w:sz w:val="20"/>
                        </w:rPr>
                        <w:t>Многогодетным</w:t>
                      </w:r>
                      <w:proofErr w:type="spellEnd"/>
                      <w:r w:rsidRPr="00C1501F">
                        <w:rPr>
                          <w:rFonts w:ascii="Times New Roman" w:hAnsi="Times New Roman" w:cs="Times New Roman"/>
                          <w:sz w:val="20"/>
                        </w:rPr>
                        <w:t xml:space="preserve"> малообеспеченным семьям  необходимо  зарегистрироваться в </w:t>
                      </w:r>
                      <w:proofErr w:type="spellStart"/>
                      <w:r w:rsidRPr="00C1501F">
                        <w:rPr>
                          <w:rFonts w:ascii="Times New Roman" w:hAnsi="Times New Roman" w:cs="Times New Roman"/>
                          <w:sz w:val="20"/>
                        </w:rPr>
                        <w:t>Госуслугах</w:t>
                      </w:r>
                      <w:proofErr w:type="spellEnd"/>
                      <w:r w:rsidRPr="00C1501F">
                        <w:rPr>
                          <w:rFonts w:ascii="Times New Roman" w:hAnsi="Times New Roman" w:cs="Times New Roman"/>
                          <w:sz w:val="20"/>
                        </w:rPr>
                        <w:t xml:space="preserve"> и через них  в мае написать электронное заявление на компенсационную выплату на купленную  школьную форму тому родителю,  на кого оформлена справка из МФЦ  (раньше </w:t>
                      </w:r>
                      <w:proofErr w:type="spellStart"/>
                      <w:r w:rsidRPr="00C1501F">
                        <w:rPr>
                          <w:rFonts w:ascii="Times New Roman" w:hAnsi="Times New Roman" w:cs="Times New Roman"/>
                          <w:sz w:val="20"/>
                        </w:rPr>
                        <w:t>Со</w:t>
                      </w:r>
                      <w:r w:rsidR="004E3E00">
                        <w:rPr>
                          <w:rFonts w:ascii="Times New Roman" w:hAnsi="Times New Roman" w:cs="Times New Roman"/>
                          <w:sz w:val="20"/>
                        </w:rPr>
                        <w:t>цобес</w:t>
                      </w:r>
                      <w:proofErr w:type="spellEnd"/>
                      <w:r w:rsidRPr="00C1501F">
                        <w:rPr>
                          <w:rFonts w:ascii="Times New Roman" w:hAnsi="Times New Roman" w:cs="Times New Roman"/>
                          <w:sz w:val="20"/>
                        </w:rPr>
                        <w:t>) - это кому положено в этом году, а в августе придёт список в гимназию,  по которому мы будем работать только с теми,  кто в</w:t>
                      </w:r>
                      <w:r w:rsidR="004E3E00">
                        <w:rPr>
                          <w:rFonts w:ascii="Times New Roman" w:hAnsi="Times New Roman" w:cs="Times New Roman"/>
                          <w:sz w:val="20"/>
                        </w:rPr>
                        <w:t xml:space="preserve"> списке.</w:t>
                      </w:r>
                      <w:proofErr w:type="gramEnd"/>
                      <w:r w:rsidR="004E3E00">
                        <w:rPr>
                          <w:rFonts w:ascii="Times New Roman" w:hAnsi="Times New Roman" w:cs="Times New Roman"/>
                          <w:sz w:val="20"/>
                        </w:rPr>
                        <w:t xml:space="preserve"> Кто не имеет доступ к И</w:t>
                      </w:r>
                      <w:r w:rsidRPr="00C1501F">
                        <w:rPr>
                          <w:rFonts w:ascii="Times New Roman" w:hAnsi="Times New Roman" w:cs="Times New Roman"/>
                          <w:sz w:val="20"/>
                        </w:rPr>
                        <w:t>нтернету или же не может сделать это самостоятельно,  могут подойти к учителям</w:t>
                      </w:r>
                      <w:r w:rsidR="00136C53" w:rsidRPr="00C1501F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Pr="00C1501F">
                        <w:rPr>
                          <w:rFonts w:ascii="Times New Roman" w:hAnsi="Times New Roman" w:cs="Times New Roman"/>
                          <w:sz w:val="20"/>
                        </w:rPr>
                        <w:t xml:space="preserve">информатики. Если есть вопросы: кому положено,  кому нет (эта выплата даётся 1 раз в 2 года, и  если в этом году ребёнок </w:t>
                      </w:r>
                      <w:r w:rsidR="004E3E00">
                        <w:rPr>
                          <w:rFonts w:ascii="Times New Roman" w:hAnsi="Times New Roman" w:cs="Times New Roman"/>
                          <w:sz w:val="20"/>
                        </w:rPr>
                        <w:t>получал, то, значит, через год), м</w:t>
                      </w:r>
                      <w:r w:rsidRPr="00C1501F">
                        <w:rPr>
                          <w:rFonts w:ascii="Times New Roman" w:hAnsi="Times New Roman" w:cs="Times New Roman"/>
                          <w:sz w:val="20"/>
                        </w:rPr>
                        <w:t>ожете обратиться к Мельникову  Сергею Юрьевич</w:t>
                      </w:r>
                      <w:r w:rsidR="004E3E00">
                        <w:rPr>
                          <w:rFonts w:ascii="Times New Roman" w:hAnsi="Times New Roman" w:cs="Times New Roman"/>
                          <w:sz w:val="20"/>
                        </w:rPr>
                        <w:t>у</w:t>
                      </w:r>
                      <w:r w:rsidRPr="00C1501F">
                        <w:rPr>
                          <w:rFonts w:ascii="Times New Roman" w:hAnsi="Times New Roman" w:cs="Times New Roman"/>
                          <w:sz w:val="20"/>
                        </w:rPr>
                        <w:t>.  Классные руководители должны проинформировать и проконтролировать.</w:t>
                      </w:r>
                      <w:r w:rsidR="00136C53" w:rsidRPr="00C1501F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Pr="00C1501F">
                        <w:rPr>
                          <w:rFonts w:ascii="Times New Roman" w:hAnsi="Times New Roman" w:cs="Times New Roman"/>
                          <w:sz w:val="20"/>
                        </w:rPr>
                        <w:t>А на август родителям приготовить и товарный, и кассовый чек</w:t>
                      </w:r>
                      <w:r w:rsidR="004E3E00">
                        <w:rPr>
                          <w:rFonts w:ascii="Times New Roman" w:hAnsi="Times New Roman" w:cs="Times New Roman"/>
                          <w:sz w:val="20"/>
                        </w:rPr>
                        <w:t>и</w:t>
                      </w:r>
                      <w:r w:rsidRPr="00C1501F">
                        <w:rPr>
                          <w:rFonts w:ascii="Times New Roman" w:hAnsi="Times New Roman" w:cs="Times New Roman"/>
                          <w:sz w:val="20"/>
                        </w:rPr>
                        <w:t>,</w:t>
                      </w:r>
                      <w:r w:rsidR="004E3E00">
                        <w:rPr>
                          <w:rFonts w:ascii="Times New Roman" w:hAnsi="Times New Roman" w:cs="Times New Roman"/>
                          <w:sz w:val="20"/>
                        </w:rPr>
                        <w:t xml:space="preserve"> если только товарный, то на оборо</w:t>
                      </w:r>
                      <w:bookmarkStart w:id="1" w:name="_GoBack"/>
                      <w:bookmarkEnd w:id="1"/>
                      <w:r w:rsidR="004E3E00">
                        <w:rPr>
                          <w:rFonts w:ascii="Times New Roman" w:hAnsi="Times New Roman" w:cs="Times New Roman"/>
                          <w:sz w:val="20"/>
                        </w:rPr>
                        <w:t xml:space="preserve">те </w:t>
                      </w:r>
                      <w:r w:rsidRPr="00C1501F">
                        <w:rPr>
                          <w:rFonts w:ascii="Times New Roman" w:hAnsi="Times New Roman" w:cs="Times New Roman"/>
                          <w:sz w:val="20"/>
                        </w:rPr>
                        <w:t xml:space="preserve">должна быть мокрая печать с подписью и со словами: «Кассового аппарата не имеется». </w:t>
                      </w:r>
                    </w:p>
                    <w:p w:rsidR="00E17D2B" w:rsidRPr="00C1501F" w:rsidRDefault="00E17D2B" w:rsidP="00136C53">
                      <w:pPr>
                        <w:pStyle w:val="a5"/>
                        <w:spacing w:line="16" w:lineRule="atLeast"/>
                        <w:jc w:val="right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1501F">
                        <w:rPr>
                          <w:rFonts w:ascii="Times New Roman" w:hAnsi="Times New Roman" w:cs="Times New Roman"/>
                          <w:sz w:val="20"/>
                        </w:rPr>
                        <w:t>Администрация</w:t>
                      </w:r>
                    </w:p>
                    <w:p w:rsidR="00E17D2B" w:rsidRPr="00136C53" w:rsidRDefault="00E17D2B" w:rsidP="00136C53">
                      <w:pPr>
                        <w:spacing w:line="16" w:lineRule="atLeast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6799" w:rsidRPr="00386799">
        <w:rPr>
          <w:rFonts w:ascii="Times New Roman" w:hAnsi="Times New Roman" w:cs="Times New Roman"/>
          <w:noProof/>
          <w:highlight w:val="yellow"/>
          <w:lang w:eastAsia="ru-RU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6D5B7A7" wp14:editId="5FF3708F">
                <wp:simplePos x="0" y="0"/>
                <wp:positionH relativeFrom="column">
                  <wp:posOffset>-737235</wp:posOffset>
                </wp:positionH>
                <wp:positionV relativeFrom="paragraph">
                  <wp:posOffset>9670415</wp:posOffset>
                </wp:positionV>
                <wp:extent cx="2200275" cy="570865"/>
                <wp:effectExtent l="19050" t="19050" r="47625" b="38735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57086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384" w:rsidRPr="00C1501F" w:rsidRDefault="006E4384" w:rsidP="0038679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1501F">
                              <w:rPr>
                                <w:rFonts w:ascii="Times New Roman" w:hAnsi="Times New Roman" w:cs="Times New Roman"/>
                                <w:b/>
                              </w:rPr>
                              <w:t>Газета выходит один раз в две</w:t>
                            </w:r>
                            <w:r w:rsidR="00386799" w:rsidRPr="00C1501F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C1501F">
                              <w:rPr>
                                <w:rFonts w:ascii="Times New Roman" w:hAnsi="Times New Roman" w:cs="Times New Roman"/>
                                <w:b/>
                              </w:rPr>
                              <w:t>недели на русском языке.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-58.05pt;margin-top:761.45pt;width:173.25pt;height:44.9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" filled="f" strokecolor="black [3213]" strokeweight="4.5pt">
                <v:textbox>
                  <w:txbxContent>
                    <w:p w:rsidR="006E4384" w:rsidRPr="00C1501F" w:rsidRDefault="006E4384" w:rsidP="0038679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1501F">
                        <w:rPr>
                          <w:rFonts w:ascii="Times New Roman" w:hAnsi="Times New Roman" w:cs="Times New Roman"/>
                          <w:b/>
                        </w:rPr>
                        <w:t>Газета выходит один раз в две</w:t>
                      </w:r>
                      <w:r w:rsidR="00386799" w:rsidRPr="00C1501F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C1501F">
                        <w:rPr>
                          <w:rFonts w:ascii="Times New Roman" w:hAnsi="Times New Roman" w:cs="Times New Roman"/>
                          <w:b/>
                        </w:rPr>
                        <w:t>недели на русском языке.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6C53" w:rsidRPr="00386799">
        <w:rPr>
          <w:rFonts w:ascii="Times New Roman" w:hAnsi="Times New Roman" w:cs="Times New Roman"/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932178F" wp14:editId="31BE9B39">
                <wp:simplePos x="0" y="0"/>
                <wp:positionH relativeFrom="column">
                  <wp:posOffset>2710815</wp:posOffset>
                </wp:positionH>
                <wp:positionV relativeFrom="paragraph">
                  <wp:posOffset>8601710</wp:posOffset>
                </wp:positionV>
                <wp:extent cx="3638550" cy="314325"/>
                <wp:effectExtent l="0" t="0" r="0" b="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C53" w:rsidRPr="00386799" w:rsidRDefault="00136C53" w:rsidP="00136C53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86799">
                              <w:rPr>
                                <w:rFonts w:ascii="Times New Roman" w:hAnsi="Times New Roman" w:cs="Times New Roman"/>
                              </w:rPr>
                              <w:t xml:space="preserve">Фото </w:t>
                            </w:r>
                            <w:proofErr w:type="spellStart"/>
                            <w:r w:rsidRPr="00386799">
                              <w:rPr>
                                <w:rFonts w:ascii="Times New Roman" w:hAnsi="Times New Roman" w:cs="Times New Roman"/>
                              </w:rPr>
                              <w:t>Вагаповой</w:t>
                            </w:r>
                            <w:proofErr w:type="spellEnd"/>
                            <w:r w:rsidRPr="00386799">
                              <w:rPr>
                                <w:rFonts w:ascii="Times New Roman" w:hAnsi="Times New Roman" w:cs="Times New Roman"/>
                              </w:rPr>
                              <w:t xml:space="preserve"> Л.А.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13.45pt;margin-top:677.3pt;width:286.5pt;height:24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" filled="f" stroked="f">
                <v:textbox>
                  <w:txbxContent>
                    <w:p w:rsidR="00136C53" w:rsidRPr="00386799" w:rsidRDefault="00136C53" w:rsidP="00136C53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386799">
                        <w:rPr>
                          <w:rFonts w:ascii="Times New Roman" w:hAnsi="Times New Roman" w:cs="Times New Roman"/>
                        </w:rPr>
                        <w:t xml:space="preserve">Фото </w:t>
                      </w:r>
                      <w:proofErr w:type="spellStart"/>
                      <w:r w:rsidRPr="00386799">
                        <w:rPr>
                          <w:rFonts w:ascii="Times New Roman" w:hAnsi="Times New Roman" w:cs="Times New Roman"/>
                        </w:rPr>
                        <w:t>Вагаповой</w:t>
                      </w:r>
                      <w:proofErr w:type="spellEnd"/>
                      <w:r w:rsidRPr="00386799">
                        <w:rPr>
                          <w:rFonts w:ascii="Times New Roman" w:hAnsi="Times New Roman" w:cs="Times New Roman"/>
                        </w:rPr>
                        <w:t xml:space="preserve"> Л.А.</w:t>
                      </w:r>
                    </w:p>
                  </w:txbxContent>
                </v:textbox>
              </v:shape>
            </w:pict>
          </mc:Fallback>
        </mc:AlternateContent>
      </w:r>
      <w:r w:rsidR="00136C53" w:rsidRPr="00386799">
        <w:rPr>
          <w:rFonts w:ascii="Times New Roman" w:hAnsi="Times New Roman" w:cs="Times New Roman"/>
          <w:noProof/>
          <w:highlight w:val="yellow"/>
          <w:lang w:eastAsia="ru-RU"/>
        </w:rPr>
        <w:drawing>
          <wp:anchor distT="0" distB="0" distL="114300" distR="114300" simplePos="0" relativeHeight="251720704" behindDoc="0" locked="0" layoutInCell="1" allowOverlap="1" wp14:anchorId="78559E1D" wp14:editId="079FB886">
            <wp:simplePos x="0" y="0"/>
            <wp:positionH relativeFrom="column">
              <wp:posOffset>2777490</wp:posOffset>
            </wp:positionH>
            <wp:positionV relativeFrom="paragraph">
              <wp:posOffset>7392035</wp:posOffset>
            </wp:positionV>
            <wp:extent cx="3590925" cy="1209675"/>
            <wp:effectExtent l="0" t="0" r="9525" b="9525"/>
            <wp:wrapNone/>
            <wp:docPr id="21" name="Рисунок 21" descr="C:\Users\Гизатуллина\AppData\Local\Microsoft\Windows\INetCache\Content.Word\Внеклассное (Вагапова ЛА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изатуллина\AppData\Local\Microsoft\Windows\INetCache\Content.Word\Внеклассное (Вагапова ЛА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96"/>
                    <a:stretch/>
                  </pic:blipFill>
                  <pic:spPr bwMode="auto">
                    <a:xfrm>
                      <a:off x="0" y="0"/>
                      <a:ext cx="35909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E00">
        <w:rPr>
          <w:rFonts w:ascii="Times New Roman" w:hAnsi="Times New Roman" w:cs="Times New Roman"/>
          <w:noProof/>
          <w:highlight w:val="yellow"/>
        </w:rPr>
        <w:pict>
          <v:shape id="_x0000_s1036" type="#_x0000_t75" style="position:absolute;left:0;text-align:left;margin-left:215.65pt;margin-top:486.9pt;width:285.85pt;height:95.15pt;z-index:251719680;mso-position-horizontal-relative:text;mso-position-vertical-relative:text;mso-width-relative:page;mso-height-relative:page">
            <v:imagedata r:id="rId17" o:title="Внеклассное (Вагапова ЛА)" cropbottom="43723f"/>
          </v:shape>
        </w:pict>
      </w:r>
      <w:r w:rsidR="00136C53" w:rsidRPr="00386799">
        <w:rPr>
          <w:rFonts w:ascii="Times New Roman" w:hAnsi="Times New Roman" w:cs="Times New Roman"/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8297FB3" wp14:editId="1B14F09D">
                <wp:simplePos x="0" y="0"/>
                <wp:positionH relativeFrom="column">
                  <wp:posOffset>2710815</wp:posOffset>
                </wp:positionH>
                <wp:positionV relativeFrom="paragraph">
                  <wp:posOffset>-37465</wp:posOffset>
                </wp:positionV>
                <wp:extent cx="3667125" cy="6248400"/>
                <wp:effectExtent l="0" t="0" r="9525" b="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624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585A" w:rsidRPr="00C1501F" w:rsidRDefault="002D585A" w:rsidP="00136C53">
                            <w:pPr>
                              <w:spacing w:after="0" w:line="192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</w:pPr>
                            <w:r w:rsidRPr="00C1501F"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>Дека</w:t>
                            </w:r>
                            <w:r w:rsidR="00C1501F"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>дник экологии в начальной школе</w:t>
                            </w:r>
                          </w:p>
                          <w:p w:rsidR="002D585A" w:rsidRPr="002D585A" w:rsidRDefault="002D585A" w:rsidP="00136C53">
                            <w:pPr>
                              <w:spacing w:after="0" w:line="192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</w:pPr>
                            <w:r w:rsidRPr="002D585A">
                              <w:rPr>
                                <w:rFonts w:ascii="Times New Roman" w:eastAsia="Calibri" w:hAnsi="Times New Roman" w:cs="Times New Roman"/>
                              </w:rPr>
                              <w:t xml:space="preserve">В начальных классах  гимназии с. Кушнаренково прошел декадник экологии и окружающего мира </w:t>
                            </w:r>
                            <w:r w:rsidRPr="002D585A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t>«Охранять природу - значит охранять Родину».</w:t>
                            </w:r>
                            <w:r w:rsidRPr="002D585A">
                              <w:rPr>
                                <w:rFonts w:ascii="Times New Roman" w:eastAsia="Calibri" w:hAnsi="Times New Roman" w:cs="Times New Roman"/>
                              </w:rPr>
                              <w:t xml:space="preserve"> Целью декадника является расширение экологического кругозора школьников, </w:t>
                            </w:r>
                            <w:r w:rsidRPr="002D585A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t>привлечение внимания младших школьников к экологическим проблемам планеты.</w:t>
                            </w:r>
                          </w:p>
                          <w:p w:rsidR="002D585A" w:rsidRPr="002D585A" w:rsidRDefault="002D585A" w:rsidP="00136C53">
                            <w:pPr>
                              <w:spacing w:after="0" w:line="192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2D585A">
                              <w:rPr>
                                <w:rFonts w:ascii="Times New Roman" w:eastAsia="Calibri" w:hAnsi="Times New Roman" w:cs="Times New Roman"/>
                              </w:rPr>
                              <w:t> </w:t>
                            </w:r>
                            <w:r w:rsidRPr="002D585A">
                              <w:rPr>
                                <w:rFonts w:ascii="Times New Roman" w:eastAsia="Calibri" w:hAnsi="Times New Roman" w:cs="Times New Roman"/>
                              </w:rPr>
                              <w:tab/>
                              <w:t xml:space="preserve">В рамках декадника были проведены различные мероприятия. Обучающиеся 1 в класса (классный руководитель </w:t>
                            </w:r>
                            <w:proofErr w:type="spellStart"/>
                            <w:r w:rsidRPr="002D585A">
                              <w:rPr>
                                <w:rFonts w:ascii="Times New Roman" w:eastAsia="Calibri" w:hAnsi="Times New Roman" w:cs="Times New Roman"/>
                              </w:rPr>
                              <w:t>Р.Ш.Ганиева</w:t>
                            </w:r>
                            <w:proofErr w:type="spellEnd"/>
                            <w:proofErr w:type="gramStart"/>
                            <w:r w:rsidRPr="002D585A">
                              <w:rPr>
                                <w:rFonts w:ascii="Times New Roman" w:eastAsia="Calibri" w:hAnsi="Times New Roman" w:cs="Times New Roman"/>
                              </w:rPr>
                              <w:t xml:space="preserve"> )</w:t>
                            </w:r>
                            <w:proofErr w:type="gramEnd"/>
                            <w:r w:rsidRPr="002D585A">
                              <w:rPr>
                                <w:rFonts w:ascii="Times New Roman" w:eastAsia="Calibri" w:hAnsi="Times New Roman" w:cs="Times New Roman"/>
                              </w:rPr>
                              <w:t xml:space="preserve"> выпустили школьную стенгазету «Береги природу!». </w:t>
                            </w:r>
                            <w:r w:rsidRPr="002D585A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t xml:space="preserve">Ребята приняли активное участие в  фотоконкурсе </w:t>
                            </w:r>
                            <w:r w:rsidRPr="002D585A">
                              <w:rPr>
                                <w:rFonts w:ascii="Times New Roman" w:eastAsia="Calibri" w:hAnsi="Times New Roman" w:cs="Times New Roman"/>
                              </w:rPr>
                              <w:t xml:space="preserve">«Кушнаренково – родное село», выставке рисунков «Земля - наш общий дом», конкурсе сочинений – обращений к жителям Земли на тему «Берегите природу!».  В каждом классе были проведены классные часы по теме «День Земли». На уроках литературного чтения, окружающего мира  педагоги  знакомили детей с поэтическими произведениями о природе, а на уроках математики решали экологические задачи. В рамках декадника были проведены «Лесной диктант» (1-4 классы), олимпиада (2-4 классы), где ребята могли проверить свои знания по предмету. Победители и призеры конкурсов награждены грамотами. </w:t>
                            </w:r>
                            <w:proofErr w:type="spellStart"/>
                            <w:r w:rsidRPr="002D585A">
                              <w:rPr>
                                <w:rFonts w:ascii="Times New Roman" w:eastAsia="Calibri" w:hAnsi="Times New Roman" w:cs="Times New Roman"/>
                              </w:rPr>
                              <w:t>Галлямова</w:t>
                            </w:r>
                            <w:proofErr w:type="spellEnd"/>
                            <w:r w:rsidRPr="002D585A">
                              <w:rPr>
                                <w:rFonts w:ascii="Times New Roman" w:eastAsia="Calibri" w:hAnsi="Times New Roman" w:cs="Times New Roman"/>
                              </w:rPr>
                              <w:t xml:space="preserve"> Л.З. провела открытый урок по окружающему миру.</w:t>
                            </w:r>
                          </w:p>
                          <w:p w:rsidR="002D585A" w:rsidRPr="002D585A" w:rsidRDefault="002D585A" w:rsidP="00136C53">
                            <w:pPr>
                              <w:spacing w:after="0" w:line="192" w:lineRule="auto"/>
                              <w:ind w:firstLine="708"/>
                              <w:jc w:val="both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2D585A">
                              <w:rPr>
                                <w:rFonts w:ascii="Times New Roman" w:eastAsia="Calibri" w:hAnsi="Times New Roman" w:cs="Times New Roman"/>
                              </w:rPr>
                              <w:t>Декадник Экологии и окружающего мира в начальных классах прошёл в атмосфере творчества и сотрудничества.</w:t>
                            </w:r>
                          </w:p>
                          <w:p w:rsidR="002D585A" w:rsidRPr="002D585A" w:rsidRDefault="002D585A" w:rsidP="00136C53">
                            <w:pPr>
                              <w:spacing w:after="0" w:line="192" w:lineRule="auto"/>
                              <w:jc w:val="right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proofErr w:type="spellStart"/>
                            <w:r w:rsidRPr="002D585A">
                              <w:rPr>
                                <w:rFonts w:ascii="Times New Roman" w:eastAsia="Calibri" w:hAnsi="Times New Roman" w:cs="Times New Roman"/>
                              </w:rPr>
                              <w:t>Ахметшина</w:t>
                            </w:r>
                            <w:proofErr w:type="spellEnd"/>
                            <w:r w:rsidRPr="002D585A">
                              <w:rPr>
                                <w:rFonts w:ascii="Times New Roman" w:eastAsia="Calibri" w:hAnsi="Times New Roman" w:cs="Times New Roman"/>
                              </w:rPr>
                              <w:t xml:space="preserve"> Г.В.</w:t>
                            </w:r>
                          </w:p>
                          <w:p w:rsidR="002D585A" w:rsidRPr="00C1501F" w:rsidRDefault="002D585A" w:rsidP="00136C53">
                            <w:pPr>
                              <w:pStyle w:val="a5"/>
                              <w:spacing w:line="192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1501F">
                              <w:rPr>
                                <w:rFonts w:ascii="Times New Roman" w:hAnsi="Times New Roman" w:cs="Times New Roman"/>
                                <w:b/>
                              </w:rPr>
                              <w:t>Лес – наше богатство</w:t>
                            </w:r>
                          </w:p>
                          <w:p w:rsidR="002D585A" w:rsidRDefault="002D585A" w:rsidP="00136C53">
                            <w:pPr>
                              <w:pStyle w:val="a5"/>
                              <w:spacing w:line="192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D585A">
                              <w:rPr>
                                <w:rFonts w:ascii="Times New Roman" w:hAnsi="Times New Roman" w:cs="Times New Roman"/>
                              </w:rPr>
                              <w:t xml:space="preserve">18 апреля в рамках декады экологии </w:t>
                            </w:r>
                            <w:proofErr w:type="gramStart"/>
                            <w:r w:rsidRPr="002D585A">
                              <w:rPr>
                                <w:rFonts w:ascii="Times New Roman" w:hAnsi="Times New Roman" w:cs="Times New Roman"/>
                              </w:rPr>
                              <w:t>в</w:t>
                            </w:r>
                            <w:proofErr w:type="gramEnd"/>
                            <w:r w:rsidRPr="002D585A">
                              <w:rPr>
                                <w:rFonts w:ascii="Times New Roman" w:hAnsi="Times New Roman" w:cs="Times New Roman"/>
                              </w:rPr>
                              <w:t xml:space="preserve"> начальной </w:t>
                            </w:r>
                          </w:p>
                          <w:p w:rsidR="002D585A" w:rsidRPr="002D585A" w:rsidRDefault="002D585A" w:rsidP="00136C53">
                            <w:pPr>
                              <w:pStyle w:val="a5"/>
                              <w:spacing w:line="192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D585A">
                              <w:rPr>
                                <w:rFonts w:ascii="Times New Roman" w:hAnsi="Times New Roman" w:cs="Times New Roman"/>
                              </w:rPr>
                              <w:t xml:space="preserve">школе обучающиеся 2б класса </w:t>
                            </w:r>
                            <w:proofErr w:type="gramStart"/>
                            <w:r w:rsidRPr="002D585A">
                              <w:rPr>
                                <w:rFonts w:ascii="Times New Roman" w:hAnsi="Times New Roman" w:cs="Times New Roman"/>
                              </w:rPr>
                              <w:t xml:space="preserve">( </w:t>
                            </w:r>
                            <w:proofErr w:type="gramEnd"/>
                            <w:r w:rsidRPr="002D585A">
                              <w:rPr>
                                <w:rFonts w:ascii="Times New Roman" w:hAnsi="Times New Roman" w:cs="Times New Roman"/>
                              </w:rPr>
                              <w:t xml:space="preserve">классный  руководитель </w:t>
                            </w:r>
                            <w:proofErr w:type="spellStart"/>
                            <w:r w:rsidRPr="002D585A">
                              <w:rPr>
                                <w:rFonts w:ascii="Times New Roman" w:hAnsi="Times New Roman" w:cs="Times New Roman"/>
                              </w:rPr>
                              <w:t>Вагапова</w:t>
                            </w:r>
                            <w:proofErr w:type="spellEnd"/>
                            <w:r w:rsidRPr="002D585A">
                              <w:rPr>
                                <w:rFonts w:ascii="Times New Roman" w:hAnsi="Times New Roman" w:cs="Times New Roman"/>
                              </w:rPr>
                              <w:t xml:space="preserve"> Л.А.) выступили с театрализованным представлением  «Давайте будем беречь Планету!». Ребята подготовили интересный, увлекательный спектакль и ещё раз напомнили </w:t>
                            </w:r>
                            <w:proofErr w:type="gramStart"/>
                            <w:r w:rsidRPr="002D585A">
                              <w:rPr>
                                <w:rFonts w:ascii="Times New Roman" w:hAnsi="Times New Roman" w:cs="Times New Roman"/>
                              </w:rPr>
                              <w:t>обучающимся</w:t>
                            </w:r>
                            <w:proofErr w:type="gramEnd"/>
                            <w:r w:rsidRPr="002D585A">
                              <w:rPr>
                                <w:rFonts w:ascii="Times New Roman" w:hAnsi="Times New Roman" w:cs="Times New Roman"/>
                              </w:rPr>
                              <w:t xml:space="preserve"> 1-4 классов о правилах поведения в лесу и бережном отношении к окружающему миру. Герои сказки Лесная фея (Милана Башарова), Леший (Саида Шакирова</w:t>
                            </w:r>
                            <w:proofErr w:type="gramStart"/>
                            <w:r w:rsidRPr="002D585A">
                              <w:rPr>
                                <w:rFonts w:ascii="Times New Roman" w:hAnsi="Times New Roman" w:cs="Times New Roman"/>
                              </w:rPr>
                              <w:t xml:space="preserve"> )</w:t>
                            </w:r>
                            <w:proofErr w:type="gramEnd"/>
                            <w:r w:rsidRPr="002D585A">
                              <w:rPr>
                                <w:rFonts w:ascii="Times New Roman" w:hAnsi="Times New Roman" w:cs="Times New Roman"/>
                              </w:rPr>
                              <w:t xml:space="preserve">, Кикимора (Диана </w:t>
                            </w:r>
                            <w:proofErr w:type="spellStart"/>
                            <w:r w:rsidRPr="002D585A">
                              <w:rPr>
                                <w:rFonts w:ascii="Times New Roman" w:hAnsi="Times New Roman" w:cs="Times New Roman"/>
                              </w:rPr>
                              <w:t>Галиева</w:t>
                            </w:r>
                            <w:proofErr w:type="spellEnd"/>
                            <w:r w:rsidRPr="002D585A">
                              <w:rPr>
                                <w:rFonts w:ascii="Times New Roman" w:hAnsi="Times New Roman" w:cs="Times New Roman"/>
                              </w:rPr>
                              <w:t xml:space="preserve">), Водяной (Амир </w:t>
                            </w:r>
                            <w:proofErr w:type="spellStart"/>
                            <w:r w:rsidRPr="002D585A">
                              <w:rPr>
                                <w:rFonts w:ascii="Times New Roman" w:hAnsi="Times New Roman" w:cs="Times New Roman"/>
                              </w:rPr>
                              <w:t>Наширбанов</w:t>
                            </w:r>
                            <w:proofErr w:type="spellEnd"/>
                            <w:r w:rsidRPr="002D585A">
                              <w:rPr>
                                <w:rFonts w:ascii="Times New Roman" w:hAnsi="Times New Roman" w:cs="Times New Roman"/>
                              </w:rPr>
                              <w:t>), Лесовик (</w:t>
                            </w:r>
                            <w:proofErr w:type="spellStart"/>
                            <w:r w:rsidRPr="002D585A">
                              <w:rPr>
                                <w:rFonts w:ascii="Times New Roman" w:hAnsi="Times New Roman" w:cs="Times New Roman"/>
                              </w:rPr>
                              <w:t>Нияз</w:t>
                            </w:r>
                            <w:proofErr w:type="spellEnd"/>
                            <w:r w:rsidRPr="002D585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2D585A">
                              <w:rPr>
                                <w:rFonts w:ascii="Times New Roman" w:hAnsi="Times New Roman" w:cs="Times New Roman"/>
                              </w:rPr>
                              <w:t>Шарафутдинов</w:t>
                            </w:r>
                            <w:proofErr w:type="spellEnd"/>
                            <w:r w:rsidRPr="002D585A">
                              <w:rPr>
                                <w:rFonts w:ascii="Times New Roman" w:hAnsi="Times New Roman" w:cs="Times New Roman"/>
                              </w:rPr>
                              <w:t xml:space="preserve"> ), Баба-Яга (</w:t>
                            </w:r>
                            <w:proofErr w:type="spellStart"/>
                            <w:r w:rsidRPr="002D585A">
                              <w:rPr>
                                <w:rFonts w:ascii="Times New Roman" w:hAnsi="Times New Roman" w:cs="Times New Roman"/>
                              </w:rPr>
                              <w:t>Климентий</w:t>
                            </w:r>
                            <w:proofErr w:type="spellEnd"/>
                            <w:r w:rsidRPr="002D585A">
                              <w:rPr>
                                <w:rFonts w:ascii="Times New Roman" w:hAnsi="Times New Roman" w:cs="Times New Roman"/>
                              </w:rPr>
                              <w:t xml:space="preserve"> Камский) проучили  туристов (Азалия </w:t>
                            </w:r>
                            <w:proofErr w:type="spellStart"/>
                            <w:r w:rsidRPr="002D585A">
                              <w:rPr>
                                <w:rFonts w:ascii="Times New Roman" w:hAnsi="Times New Roman" w:cs="Times New Roman"/>
                              </w:rPr>
                              <w:t>Галимова</w:t>
                            </w:r>
                            <w:proofErr w:type="spellEnd"/>
                            <w:r w:rsidRPr="002D585A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proofErr w:type="spellStart"/>
                            <w:r w:rsidRPr="002D585A">
                              <w:rPr>
                                <w:rFonts w:ascii="Times New Roman" w:hAnsi="Times New Roman" w:cs="Times New Roman"/>
                              </w:rPr>
                              <w:t>Айсылу</w:t>
                            </w:r>
                            <w:proofErr w:type="spellEnd"/>
                            <w:r w:rsidRPr="002D585A">
                              <w:rPr>
                                <w:rFonts w:ascii="Times New Roman" w:hAnsi="Times New Roman" w:cs="Times New Roman"/>
                              </w:rPr>
                              <w:t xml:space="preserve"> Гафурова, </w:t>
                            </w:r>
                            <w:proofErr w:type="spellStart"/>
                            <w:r w:rsidRPr="002D585A">
                              <w:rPr>
                                <w:rFonts w:ascii="Times New Roman" w:hAnsi="Times New Roman" w:cs="Times New Roman"/>
                              </w:rPr>
                              <w:t>Илина</w:t>
                            </w:r>
                            <w:proofErr w:type="spellEnd"/>
                            <w:r w:rsidRPr="002D585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2D585A">
                              <w:rPr>
                                <w:rFonts w:ascii="Times New Roman" w:hAnsi="Times New Roman" w:cs="Times New Roman"/>
                              </w:rPr>
                              <w:t>Шайхилисламова</w:t>
                            </w:r>
                            <w:proofErr w:type="spellEnd"/>
                            <w:r w:rsidRPr="002D585A">
                              <w:rPr>
                                <w:rFonts w:ascii="Times New Roman" w:hAnsi="Times New Roman" w:cs="Times New Roman"/>
                              </w:rPr>
                              <w:t xml:space="preserve">,  </w:t>
                            </w:r>
                            <w:proofErr w:type="spellStart"/>
                            <w:r w:rsidRPr="002D585A">
                              <w:rPr>
                                <w:rFonts w:ascii="Times New Roman" w:hAnsi="Times New Roman" w:cs="Times New Roman"/>
                              </w:rPr>
                              <w:t>Самир</w:t>
                            </w:r>
                            <w:proofErr w:type="spellEnd"/>
                            <w:r w:rsidRPr="002D585A">
                              <w:rPr>
                                <w:rFonts w:ascii="Times New Roman" w:hAnsi="Times New Roman" w:cs="Times New Roman"/>
                              </w:rPr>
                              <w:t xml:space="preserve"> Насретдинов),  начальника (Эмиль </w:t>
                            </w:r>
                            <w:proofErr w:type="spellStart"/>
                            <w:r w:rsidRPr="002D585A">
                              <w:rPr>
                                <w:rFonts w:ascii="Times New Roman" w:hAnsi="Times New Roman" w:cs="Times New Roman"/>
                              </w:rPr>
                              <w:t>Шаймухаметов</w:t>
                            </w:r>
                            <w:proofErr w:type="spellEnd"/>
                            <w:r w:rsidRPr="002D585A">
                              <w:rPr>
                                <w:rFonts w:ascii="Times New Roman" w:hAnsi="Times New Roman" w:cs="Times New Roman"/>
                              </w:rPr>
                              <w:t>) за их безответственное отношение к природе и напомнили ребятам о правилах поведения в  лесу во время похода.</w:t>
                            </w:r>
                          </w:p>
                          <w:p w:rsidR="002D585A" w:rsidRPr="002D585A" w:rsidRDefault="002D585A" w:rsidP="00136C53">
                            <w:pPr>
                              <w:pStyle w:val="a5"/>
                              <w:spacing w:line="192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D585A">
                              <w:rPr>
                                <w:rFonts w:ascii="Times New Roman" w:hAnsi="Times New Roman" w:cs="Times New Roman"/>
                              </w:rPr>
                              <w:t>Вагапов</w:t>
                            </w:r>
                            <w:proofErr w:type="spellEnd"/>
                            <w:r w:rsidRPr="002D585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C1501F">
                              <w:rPr>
                                <w:rFonts w:ascii="Times New Roman" w:hAnsi="Times New Roman" w:cs="Times New Roman"/>
                              </w:rPr>
                              <w:t>Рола</w:t>
                            </w:r>
                            <w:r w:rsidRPr="002D585A">
                              <w:rPr>
                                <w:rFonts w:ascii="Times New Roman" w:hAnsi="Times New Roman" w:cs="Times New Roman"/>
                              </w:rPr>
                              <w:t>н</w:t>
                            </w:r>
                            <w:r w:rsidR="00C1501F">
                              <w:rPr>
                                <w:rFonts w:ascii="Times New Roman" w:hAnsi="Times New Roman" w:cs="Times New Roman"/>
                              </w:rPr>
                              <w:t xml:space="preserve">, ученик 10 класса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13.45pt;margin-top:-2.95pt;width:288.75pt;height:49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" stroked="f">
                <v:textbox>
                  <w:txbxContent>
                    <w:p w:rsidR="002D585A" w:rsidRPr="00C1501F" w:rsidRDefault="002D585A" w:rsidP="00136C53">
                      <w:pPr>
                        <w:spacing w:after="0" w:line="192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</w:rPr>
                      </w:pPr>
                      <w:r w:rsidRPr="00C1501F">
                        <w:rPr>
                          <w:rFonts w:ascii="Times New Roman" w:eastAsia="Calibri" w:hAnsi="Times New Roman" w:cs="Times New Roman"/>
                          <w:b/>
                        </w:rPr>
                        <w:t>Дека</w:t>
                      </w:r>
                      <w:r w:rsidR="00C1501F">
                        <w:rPr>
                          <w:rFonts w:ascii="Times New Roman" w:eastAsia="Calibri" w:hAnsi="Times New Roman" w:cs="Times New Roman"/>
                          <w:b/>
                        </w:rPr>
                        <w:t>дник экологии в начальной школе</w:t>
                      </w:r>
                    </w:p>
                    <w:p w:rsidR="002D585A" w:rsidRPr="002D585A" w:rsidRDefault="002D585A" w:rsidP="00136C53">
                      <w:pPr>
                        <w:spacing w:after="0" w:line="192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</w:pPr>
                      <w:r w:rsidRPr="002D585A">
                        <w:rPr>
                          <w:rFonts w:ascii="Times New Roman" w:eastAsia="Calibri" w:hAnsi="Times New Roman" w:cs="Times New Roman"/>
                        </w:rPr>
                        <w:t xml:space="preserve">В начальных классах  гимназии с. Кушнаренково прошел декадник экологии и окружающего мира </w:t>
                      </w:r>
                      <w:r w:rsidRPr="002D585A"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t>«Охранять природу - значит охранять Родину».</w:t>
                      </w:r>
                      <w:r w:rsidRPr="002D585A">
                        <w:rPr>
                          <w:rFonts w:ascii="Times New Roman" w:eastAsia="Calibri" w:hAnsi="Times New Roman" w:cs="Times New Roman"/>
                        </w:rPr>
                        <w:t xml:space="preserve"> Целью декадника является расширение экологического кругозора школьников, </w:t>
                      </w:r>
                      <w:r w:rsidRPr="002D585A"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t>привлечение внимания младших школьников к экологическим проблемам планеты.</w:t>
                      </w:r>
                    </w:p>
                    <w:p w:rsidR="002D585A" w:rsidRPr="002D585A" w:rsidRDefault="002D585A" w:rsidP="00136C53">
                      <w:pPr>
                        <w:spacing w:after="0" w:line="192" w:lineRule="auto"/>
                        <w:jc w:val="both"/>
                        <w:rPr>
                          <w:rFonts w:ascii="Times New Roman" w:eastAsia="Calibri" w:hAnsi="Times New Roman" w:cs="Times New Roman"/>
                        </w:rPr>
                      </w:pPr>
                      <w:r w:rsidRPr="002D585A">
                        <w:rPr>
                          <w:rFonts w:ascii="Times New Roman" w:eastAsia="Calibri" w:hAnsi="Times New Roman" w:cs="Times New Roman"/>
                        </w:rPr>
                        <w:t> </w:t>
                      </w:r>
                      <w:r w:rsidRPr="002D585A">
                        <w:rPr>
                          <w:rFonts w:ascii="Times New Roman" w:eastAsia="Calibri" w:hAnsi="Times New Roman" w:cs="Times New Roman"/>
                        </w:rPr>
                        <w:tab/>
                        <w:t xml:space="preserve">В рамках декадника были проведены различные мероприятия. Обучающиеся 1 в класса (классный руководитель </w:t>
                      </w:r>
                      <w:proofErr w:type="spellStart"/>
                      <w:r w:rsidRPr="002D585A">
                        <w:rPr>
                          <w:rFonts w:ascii="Times New Roman" w:eastAsia="Calibri" w:hAnsi="Times New Roman" w:cs="Times New Roman"/>
                        </w:rPr>
                        <w:t>Р.Ш.Ганиева</w:t>
                      </w:r>
                      <w:proofErr w:type="spellEnd"/>
                      <w:proofErr w:type="gramStart"/>
                      <w:r w:rsidRPr="002D585A">
                        <w:rPr>
                          <w:rFonts w:ascii="Times New Roman" w:eastAsia="Calibri" w:hAnsi="Times New Roman" w:cs="Times New Roman"/>
                        </w:rPr>
                        <w:t xml:space="preserve"> )</w:t>
                      </w:r>
                      <w:proofErr w:type="gramEnd"/>
                      <w:r w:rsidRPr="002D585A">
                        <w:rPr>
                          <w:rFonts w:ascii="Times New Roman" w:eastAsia="Calibri" w:hAnsi="Times New Roman" w:cs="Times New Roman"/>
                        </w:rPr>
                        <w:t xml:space="preserve"> выпустили школьную стенгазету «Береги природу!». </w:t>
                      </w:r>
                      <w:r w:rsidRPr="002D585A"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t xml:space="preserve">Ребята приняли активное участие в  фотоконкурсе </w:t>
                      </w:r>
                      <w:r w:rsidRPr="002D585A">
                        <w:rPr>
                          <w:rFonts w:ascii="Times New Roman" w:eastAsia="Calibri" w:hAnsi="Times New Roman" w:cs="Times New Roman"/>
                        </w:rPr>
                        <w:t xml:space="preserve">«Кушнаренково – родное село», выставке рисунков «Земля - наш общий дом», конкурсе сочинений – обращений к жителям Земли на тему «Берегите природу!».  В каждом классе были проведены классные часы по теме «День Земли». На уроках литературного чтения, окружающего мира  педагоги  знакомили детей с поэтическими произведениями о природе, а на уроках математики решали экологические задачи. В рамках декадника были проведены «Лесной диктант» (1-4 классы), олимпиада (2-4 классы), где ребята могли проверить свои знания по предмету. Победители и призеры конкурсов награждены грамотами. </w:t>
                      </w:r>
                      <w:proofErr w:type="spellStart"/>
                      <w:r w:rsidRPr="002D585A">
                        <w:rPr>
                          <w:rFonts w:ascii="Times New Roman" w:eastAsia="Calibri" w:hAnsi="Times New Roman" w:cs="Times New Roman"/>
                        </w:rPr>
                        <w:t>Галлямова</w:t>
                      </w:r>
                      <w:proofErr w:type="spellEnd"/>
                      <w:r w:rsidRPr="002D585A">
                        <w:rPr>
                          <w:rFonts w:ascii="Times New Roman" w:eastAsia="Calibri" w:hAnsi="Times New Roman" w:cs="Times New Roman"/>
                        </w:rPr>
                        <w:t xml:space="preserve"> Л.З. провела открытый урок по окружающему миру.</w:t>
                      </w:r>
                    </w:p>
                    <w:p w:rsidR="002D585A" w:rsidRPr="002D585A" w:rsidRDefault="002D585A" w:rsidP="00136C53">
                      <w:pPr>
                        <w:spacing w:after="0" w:line="192" w:lineRule="auto"/>
                        <w:ind w:firstLine="708"/>
                        <w:jc w:val="both"/>
                        <w:rPr>
                          <w:rFonts w:ascii="Times New Roman" w:eastAsia="Calibri" w:hAnsi="Times New Roman" w:cs="Times New Roman"/>
                        </w:rPr>
                      </w:pPr>
                      <w:r w:rsidRPr="002D585A">
                        <w:rPr>
                          <w:rFonts w:ascii="Times New Roman" w:eastAsia="Calibri" w:hAnsi="Times New Roman" w:cs="Times New Roman"/>
                        </w:rPr>
                        <w:t>Декадник Экологии и окружающего мира в начальных классах прошёл в атмосфере творчества и сотрудничества.</w:t>
                      </w:r>
                    </w:p>
                    <w:p w:rsidR="002D585A" w:rsidRPr="002D585A" w:rsidRDefault="002D585A" w:rsidP="00136C53">
                      <w:pPr>
                        <w:spacing w:after="0" w:line="192" w:lineRule="auto"/>
                        <w:jc w:val="right"/>
                        <w:rPr>
                          <w:rFonts w:ascii="Times New Roman" w:eastAsia="Calibri" w:hAnsi="Times New Roman" w:cs="Times New Roman"/>
                        </w:rPr>
                      </w:pPr>
                      <w:proofErr w:type="spellStart"/>
                      <w:r w:rsidRPr="002D585A">
                        <w:rPr>
                          <w:rFonts w:ascii="Times New Roman" w:eastAsia="Calibri" w:hAnsi="Times New Roman" w:cs="Times New Roman"/>
                        </w:rPr>
                        <w:t>Ахметшина</w:t>
                      </w:r>
                      <w:proofErr w:type="spellEnd"/>
                      <w:r w:rsidRPr="002D585A">
                        <w:rPr>
                          <w:rFonts w:ascii="Times New Roman" w:eastAsia="Calibri" w:hAnsi="Times New Roman" w:cs="Times New Roman"/>
                        </w:rPr>
                        <w:t xml:space="preserve"> Г.В.</w:t>
                      </w:r>
                    </w:p>
                    <w:p w:rsidR="002D585A" w:rsidRPr="00C1501F" w:rsidRDefault="002D585A" w:rsidP="00136C53">
                      <w:pPr>
                        <w:pStyle w:val="a5"/>
                        <w:spacing w:line="192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1501F">
                        <w:rPr>
                          <w:rFonts w:ascii="Times New Roman" w:hAnsi="Times New Roman" w:cs="Times New Roman"/>
                          <w:b/>
                        </w:rPr>
                        <w:t>Лес – наше богатство</w:t>
                      </w:r>
                    </w:p>
                    <w:p w:rsidR="002D585A" w:rsidRDefault="002D585A" w:rsidP="00136C53">
                      <w:pPr>
                        <w:pStyle w:val="a5"/>
                        <w:spacing w:line="192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2D585A">
                        <w:rPr>
                          <w:rFonts w:ascii="Times New Roman" w:hAnsi="Times New Roman" w:cs="Times New Roman"/>
                        </w:rPr>
                        <w:t xml:space="preserve">18 апреля в рамках декады экологии </w:t>
                      </w:r>
                      <w:proofErr w:type="gramStart"/>
                      <w:r w:rsidRPr="002D585A">
                        <w:rPr>
                          <w:rFonts w:ascii="Times New Roman" w:hAnsi="Times New Roman" w:cs="Times New Roman"/>
                        </w:rPr>
                        <w:t>в</w:t>
                      </w:r>
                      <w:proofErr w:type="gramEnd"/>
                      <w:r w:rsidRPr="002D585A">
                        <w:rPr>
                          <w:rFonts w:ascii="Times New Roman" w:hAnsi="Times New Roman" w:cs="Times New Roman"/>
                        </w:rPr>
                        <w:t xml:space="preserve"> начальной </w:t>
                      </w:r>
                    </w:p>
                    <w:p w:rsidR="002D585A" w:rsidRPr="002D585A" w:rsidRDefault="002D585A" w:rsidP="00136C53">
                      <w:pPr>
                        <w:pStyle w:val="a5"/>
                        <w:spacing w:line="192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2D585A">
                        <w:rPr>
                          <w:rFonts w:ascii="Times New Roman" w:hAnsi="Times New Roman" w:cs="Times New Roman"/>
                        </w:rPr>
                        <w:t xml:space="preserve">школе обучающиеся 2б класса </w:t>
                      </w:r>
                      <w:proofErr w:type="gramStart"/>
                      <w:r w:rsidRPr="002D585A">
                        <w:rPr>
                          <w:rFonts w:ascii="Times New Roman" w:hAnsi="Times New Roman" w:cs="Times New Roman"/>
                        </w:rPr>
                        <w:t xml:space="preserve">( </w:t>
                      </w:r>
                      <w:proofErr w:type="gramEnd"/>
                      <w:r w:rsidRPr="002D585A">
                        <w:rPr>
                          <w:rFonts w:ascii="Times New Roman" w:hAnsi="Times New Roman" w:cs="Times New Roman"/>
                        </w:rPr>
                        <w:t xml:space="preserve">классный  руководитель </w:t>
                      </w:r>
                      <w:proofErr w:type="spellStart"/>
                      <w:r w:rsidRPr="002D585A">
                        <w:rPr>
                          <w:rFonts w:ascii="Times New Roman" w:hAnsi="Times New Roman" w:cs="Times New Roman"/>
                        </w:rPr>
                        <w:t>Вагапова</w:t>
                      </w:r>
                      <w:proofErr w:type="spellEnd"/>
                      <w:r w:rsidRPr="002D585A">
                        <w:rPr>
                          <w:rFonts w:ascii="Times New Roman" w:hAnsi="Times New Roman" w:cs="Times New Roman"/>
                        </w:rPr>
                        <w:t xml:space="preserve"> Л.А.) выступили с театрализованным представлением  «Давайте будем беречь Планету!». Ребята подготовили интересный, увлекательный спектакль и ещё раз напомнили </w:t>
                      </w:r>
                      <w:proofErr w:type="gramStart"/>
                      <w:r w:rsidRPr="002D585A">
                        <w:rPr>
                          <w:rFonts w:ascii="Times New Roman" w:hAnsi="Times New Roman" w:cs="Times New Roman"/>
                        </w:rPr>
                        <w:t>обучающимся</w:t>
                      </w:r>
                      <w:proofErr w:type="gramEnd"/>
                      <w:r w:rsidRPr="002D585A">
                        <w:rPr>
                          <w:rFonts w:ascii="Times New Roman" w:hAnsi="Times New Roman" w:cs="Times New Roman"/>
                        </w:rPr>
                        <w:t xml:space="preserve"> 1-4 классов о правилах поведения в лесу и бережном отношении к окружающему миру. Герои сказки Лесная фея (Милана Башарова), Леший (Саида Шакирова</w:t>
                      </w:r>
                      <w:proofErr w:type="gramStart"/>
                      <w:r w:rsidRPr="002D585A">
                        <w:rPr>
                          <w:rFonts w:ascii="Times New Roman" w:hAnsi="Times New Roman" w:cs="Times New Roman"/>
                        </w:rPr>
                        <w:t xml:space="preserve"> )</w:t>
                      </w:r>
                      <w:proofErr w:type="gramEnd"/>
                      <w:r w:rsidRPr="002D585A">
                        <w:rPr>
                          <w:rFonts w:ascii="Times New Roman" w:hAnsi="Times New Roman" w:cs="Times New Roman"/>
                        </w:rPr>
                        <w:t xml:space="preserve">, Кикимора (Диана </w:t>
                      </w:r>
                      <w:proofErr w:type="spellStart"/>
                      <w:r w:rsidRPr="002D585A">
                        <w:rPr>
                          <w:rFonts w:ascii="Times New Roman" w:hAnsi="Times New Roman" w:cs="Times New Roman"/>
                        </w:rPr>
                        <w:t>Галиева</w:t>
                      </w:r>
                      <w:proofErr w:type="spellEnd"/>
                      <w:r w:rsidRPr="002D585A">
                        <w:rPr>
                          <w:rFonts w:ascii="Times New Roman" w:hAnsi="Times New Roman" w:cs="Times New Roman"/>
                        </w:rPr>
                        <w:t xml:space="preserve">), Водяной (Амир </w:t>
                      </w:r>
                      <w:proofErr w:type="spellStart"/>
                      <w:r w:rsidRPr="002D585A">
                        <w:rPr>
                          <w:rFonts w:ascii="Times New Roman" w:hAnsi="Times New Roman" w:cs="Times New Roman"/>
                        </w:rPr>
                        <w:t>Наширбанов</w:t>
                      </w:r>
                      <w:proofErr w:type="spellEnd"/>
                      <w:r w:rsidRPr="002D585A">
                        <w:rPr>
                          <w:rFonts w:ascii="Times New Roman" w:hAnsi="Times New Roman" w:cs="Times New Roman"/>
                        </w:rPr>
                        <w:t>), Лесовик (</w:t>
                      </w:r>
                      <w:proofErr w:type="spellStart"/>
                      <w:r w:rsidRPr="002D585A">
                        <w:rPr>
                          <w:rFonts w:ascii="Times New Roman" w:hAnsi="Times New Roman" w:cs="Times New Roman"/>
                        </w:rPr>
                        <w:t>Нияз</w:t>
                      </w:r>
                      <w:proofErr w:type="spellEnd"/>
                      <w:r w:rsidRPr="002D585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2D585A">
                        <w:rPr>
                          <w:rFonts w:ascii="Times New Roman" w:hAnsi="Times New Roman" w:cs="Times New Roman"/>
                        </w:rPr>
                        <w:t>Шарафутдинов</w:t>
                      </w:r>
                      <w:proofErr w:type="spellEnd"/>
                      <w:r w:rsidRPr="002D585A">
                        <w:rPr>
                          <w:rFonts w:ascii="Times New Roman" w:hAnsi="Times New Roman" w:cs="Times New Roman"/>
                        </w:rPr>
                        <w:t xml:space="preserve"> ), Баба-Яга (</w:t>
                      </w:r>
                      <w:proofErr w:type="spellStart"/>
                      <w:r w:rsidRPr="002D585A">
                        <w:rPr>
                          <w:rFonts w:ascii="Times New Roman" w:hAnsi="Times New Roman" w:cs="Times New Roman"/>
                        </w:rPr>
                        <w:t>Климентий</w:t>
                      </w:r>
                      <w:proofErr w:type="spellEnd"/>
                      <w:r w:rsidRPr="002D585A">
                        <w:rPr>
                          <w:rFonts w:ascii="Times New Roman" w:hAnsi="Times New Roman" w:cs="Times New Roman"/>
                        </w:rPr>
                        <w:t xml:space="preserve"> Камский) проучили  туристов (Азалия </w:t>
                      </w:r>
                      <w:proofErr w:type="spellStart"/>
                      <w:r w:rsidRPr="002D585A">
                        <w:rPr>
                          <w:rFonts w:ascii="Times New Roman" w:hAnsi="Times New Roman" w:cs="Times New Roman"/>
                        </w:rPr>
                        <w:t>Галимова</w:t>
                      </w:r>
                      <w:proofErr w:type="spellEnd"/>
                      <w:r w:rsidRPr="002D585A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proofErr w:type="spellStart"/>
                      <w:r w:rsidRPr="002D585A">
                        <w:rPr>
                          <w:rFonts w:ascii="Times New Roman" w:hAnsi="Times New Roman" w:cs="Times New Roman"/>
                        </w:rPr>
                        <w:t>Айсылу</w:t>
                      </w:r>
                      <w:proofErr w:type="spellEnd"/>
                      <w:r w:rsidRPr="002D585A">
                        <w:rPr>
                          <w:rFonts w:ascii="Times New Roman" w:hAnsi="Times New Roman" w:cs="Times New Roman"/>
                        </w:rPr>
                        <w:t xml:space="preserve"> Гафурова, </w:t>
                      </w:r>
                      <w:proofErr w:type="spellStart"/>
                      <w:r w:rsidRPr="002D585A">
                        <w:rPr>
                          <w:rFonts w:ascii="Times New Roman" w:hAnsi="Times New Roman" w:cs="Times New Roman"/>
                        </w:rPr>
                        <w:t>Илина</w:t>
                      </w:r>
                      <w:proofErr w:type="spellEnd"/>
                      <w:r w:rsidRPr="002D585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2D585A">
                        <w:rPr>
                          <w:rFonts w:ascii="Times New Roman" w:hAnsi="Times New Roman" w:cs="Times New Roman"/>
                        </w:rPr>
                        <w:t>Шайхилисламова</w:t>
                      </w:r>
                      <w:proofErr w:type="spellEnd"/>
                      <w:r w:rsidRPr="002D585A">
                        <w:rPr>
                          <w:rFonts w:ascii="Times New Roman" w:hAnsi="Times New Roman" w:cs="Times New Roman"/>
                        </w:rPr>
                        <w:t xml:space="preserve">,  </w:t>
                      </w:r>
                      <w:proofErr w:type="spellStart"/>
                      <w:r w:rsidRPr="002D585A">
                        <w:rPr>
                          <w:rFonts w:ascii="Times New Roman" w:hAnsi="Times New Roman" w:cs="Times New Roman"/>
                        </w:rPr>
                        <w:t>Самир</w:t>
                      </w:r>
                      <w:proofErr w:type="spellEnd"/>
                      <w:r w:rsidRPr="002D585A">
                        <w:rPr>
                          <w:rFonts w:ascii="Times New Roman" w:hAnsi="Times New Roman" w:cs="Times New Roman"/>
                        </w:rPr>
                        <w:t xml:space="preserve"> Насретдинов),  начальника (Эмиль </w:t>
                      </w:r>
                      <w:proofErr w:type="spellStart"/>
                      <w:r w:rsidRPr="002D585A">
                        <w:rPr>
                          <w:rFonts w:ascii="Times New Roman" w:hAnsi="Times New Roman" w:cs="Times New Roman"/>
                        </w:rPr>
                        <w:t>Шаймухаметов</w:t>
                      </w:r>
                      <w:proofErr w:type="spellEnd"/>
                      <w:r w:rsidRPr="002D585A">
                        <w:rPr>
                          <w:rFonts w:ascii="Times New Roman" w:hAnsi="Times New Roman" w:cs="Times New Roman"/>
                        </w:rPr>
                        <w:t>) за их безответственное отношение к природе и напомнили ребятам о правилах поведения в  лесу во время похода.</w:t>
                      </w:r>
                    </w:p>
                    <w:p w:rsidR="002D585A" w:rsidRPr="002D585A" w:rsidRDefault="002D585A" w:rsidP="00136C53">
                      <w:pPr>
                        <w:pStyle w:val="a5"/>
                        <w:spacing w:line="192" w:lineRule="auto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2D585A">
                        <w:rPr>
                          <w:rFonts w:ascii="Times New Roman" w:hAnsi="Times New Roman" w:cs="Times New Roman"/>
                        </w:rPr>
                        <w:t>Вагапов</w:t>
                      </w:r>
                      <w:proofErr w:type="spellEnd"/>
                      <w:r w:rsidRPr="002D585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C1501F">
                        <w:rPr>
                          <w:rFonts w:ascii="Times New Roman" w:hAnsi="Times New Roman" w:cs="Times New Roman"/>
                        </w:rPr>
                        <w:t>Рола</w:t>
                      </w:r>
                      <w:r w:rsidRPr="002D585A">
                        <w:rPr>
                          <w:rFonts w:ascii="Times New Roman" w:hAnsi="Times New Roman" w:cs="Times New Roman"/>
                        </w:rPr>
                        <w:t>н</w:t>
                      </w:r>
                      <w:r w:rsidR="00C1501F">
                        <w:rPr>
                          <w:rFonts w:ascii="Times New Roman" w:hAnsi="Times New Roman" w:cs="Times New Roman"/>
                        </w:rPr>
                        <w:t xml:space="preserve">, ученик 10 класса </w:t>
                      </w:r>
                    </w:p>
                  </w:txbxContent>
                </v:textbox>
              </v:shape>
            </w:pict>
          </mc:Fallback>
        </mc:AlternateContent>
      </w:r>
      <w:r w:rsidR="00136C53" w:rsidRPr="00386799">
        <w:rPr>
          <w:rFonts w:ascii="Times New Roman" w:hAnsi="Times New Roman" w:cs="Times New Roman"/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D5F70CF" wp14:editId="21776A67">
                <wp:simplePos x="0" y="0"/>
                <wp:positionH relativeFrom="column">
                  <wp:posOffset>-937260</wp:posOffset>
                </wp:positionH>
                <wp:positionV relativeFrom="paragraph">
                  <wp:posOffset>5372735</wp:posOffset>
                </wp:positionV>
                <wp:extent cx="3638550" cy="314325"/>
                <wp:effectExtent l="0" t="0" r="0" b="9525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C53" w:rsidRPr="00386799" w:rsidRDefault="00136C53" w:rsidP="00136C53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86799">
                              <w:rPr>
                                <w:rFonts w:ascii="Times New Roman" w:hAnsi="Times New Roman" w:cs="Times New Roman"/>
                              </w:rPr>
                              <w:t xml:space="preserve">Фото </w:t>
                            </w:r>
                            <w:proofErr w:type="spellStart"/>
                            <w:r w:rsidRPr="00386799">
                              <w:rPr>
                                <w:rFonts w:ascii="Times New Roman" w:hAnsi="Times New Roman" w:cs="Times New Roman"/>
                              </w:rPr>
                              <w:t>Салемгареевой</w:t>
                            </w:r>
                            <w:proofErr w:type="spellEnd"/>
                            <w:r w:rsidRPr="00386799">
                              <w:rPr>
                                <w:rFonts w:ascii="Times New Roman" w:hAnsi="Times New Roman" w:cs="Times New Roman"/>
                              </w:rPr>
                              <w:t xml:space="preserve"> Г.А.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-73.8pt;margin-top:423.05pt;width:286.5pt;height:24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" stroked="f">
                <v:textbox>
                  <w:txbxContent>
                    <w:p w:rsidR="00136C53" w:rsidRPr="00386799" w:rsidRDefault="00136C53" w:rsidP="00136C53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386799">
                        <w:rPr>
                          <w:rFonts w:ascii="Times New Roman" w:hAnsi="Times New Roman" w:cs="Times New Roman"/>
                        </w:rPr>
                        <w:t xml:space="preserve">Фото </w:t>
                      </w:r>
                      <w:proofErr w:type="spellStart"/>
                      <w:r w:rsidRPr="00386799">
                        <w:rPr>
                          <w:rFonts w:ascii="Times New Roman" w:hAnsi="Times New Roman" w:cs="Times New Roman"/>
                        </w:rPr>
                        <w:t>Салемгареевой</w:t>
                      </w:r>
                      <w:proofErr w:type="spellEnd"/>
                      <w:r w:rsidRPr="00386799">
                        <w:rPr>
                          <w:rFonts w:ascii="Times New Roman" w:hAnsi="Times New Roman" w:cs="Times New Roman"/>
                        </w:rPr>
                        <w:t xml:space="preserve"> Г.А.</w:t>
                      </w:r>
                    </w:p>
                  </w:txbxContent>
                </v:textbox>
              </v:shape>
            </w:pict>
          </mc:Fallback>
        </mc:AlternateContent>
      </w:r>
      <w:r w:rsidR="000A5004" w:rsidRPr="00386799">
        <w:rPr>
          <w:rFonts w:ascii="Times New Roman" w:hAnsi="Times New Roman" w:cs="Times New Roman"/>
          <w:noProof/>
          <w:highlight w:val="yellow"/>
          <w:lang w:eastAsia="ru-RU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E74937D" wp14:editId="194AFDC0">
                <wp:simplePos x="0" y="0"/>
                <wp:positionH relativeFrom="page">
                  <wp:align>center</wp:align>
                </wp:positionH>
                <wp:positionV relativeFrom="paragraph">
                  <wp:posOffset>8999855</wp:posOffset>
                </wp:positionV>
                <wp:extent cx="2360930" cy="1237615"/>
                <wp:effectExtent l="0" t="0" r="0" b="635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237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384" w:rsidRPr="00386799" w:rsidRDefault="006E4384" w:rsidP="000A50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386799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Издатель: Муниципальное бюджетное об-</w:t>
                            </w:r>
                          </w:p>
                          <w:p w:rsidR="006E4384" w:rsidRPr="00386799" w:rsidRDefault="006E4384" w:rsidP="000A50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proofErr w:type="spellStart"/>
                            <w:r w:rsidRPr="00386799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щеобразовательное</w:t>
                            </w:r>
                            <w:proofErr w:type="spellEnd"/>
                            <w:r w:rsidRPr="00386799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 учреждение Гимназия </w:t>
                            </w:r>
                          </w:p>
                          <w:p w:rsidR="006E4384" w:rsidRPr="00386799" w:rsidRDefault="006E4384" w:rsidP="000A50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386799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села Кушнаренково муниципального </w:t>
                            </w:r>
                          </w:p>
                          <w:p w:rsidR="006E4384" w:rsidRPr="00386799" w:rsidRDefault="006E4384" w:rsidP="000A50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386799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района </w:t>
                            </w:r>
                            <w:proofErr w:type="spellStart"/>
                            <w:r w:rsidRPr="00386799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Кушнаренковский</w:t>
                            </w:r>
                            <w:proofErr w:type="spellEnd"/>
                            <w:r w:rsidRPr="00386799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 район </w:t>
                            </w:r>
                          </w:p>
                          <w:p w:rsidR="006E4384" w:rsidRPr="00386799" w:rsidRDefault="006E4384" w:rsidP="000A50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386799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Республики Башкортостан</w:t>
                            </w:r>
                          </w:p>
                          <w:p w:rsidR="006E4384" w:rsidRPr="00386799" w:rsidRDefault="006E4384" w:rsidP="000A50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386799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Адрес редакции: 452230, РБ, </w:t>
                            </w:r>
                          </w:p>
                          <w:p w:rsidR="006E4384" w:rsidRPr="00386799" w:rsidRDefault="006E4384" w:rsidP="000A50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proofErr w:type="spellStart"/>
                            <w:r w:rsidRPr="00386799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с.Кушнаренково</w:t>
                            </w:r>
                            <w:proofErr w:type="spellEnd"/>
                            <w:r w:rsidRPr="00386799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, ул. Терешковой 15.</w:t>
                            </w:r>
                          </w:p>
                          <w:p w:rsidR="006E4384" w:rsidRPr="00386799" w:rsidRDefault="006E4384" w:rsidP="000A50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386799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           KushnGimnasium@yandex.ru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0;margin-top:708.65pt;width:185.9pt;height:97.45pt;z-index:251683840;visibility:visible;mso-wrap-style:square;mso-width-percent:40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" filled="f" stroked="f">
                <v:textbox>
                  <w:txbxContent>
                    <w:p w:rsidR="006E4384" w:rsidRPr="00386799" w:rsidRDefault="006E4384" w:rsidP="000A50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386799">
                        <w:rPr>
                          <w:rFonts w:ascii="Times New Roman" w:hAnsi="Times New Roman" w:cs="Times New Roman"/>
                          <w:sz w:val="18"/>
                        </w:rPr>
                        <w:t>Издатель: Муниципальное бюджетное об-</w:t>
                      </w:r>
                    </w:p>
                    <w:p w:rsidR="006E4384" w:rsidRPr="00386799" w:rsidRDefault="006E4384" w:rsidP="000A50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proofErr w:type="spellStart"/>
                      <w:r w:rsidRPr="00386799">
                        <w:rPr>
                          <w:rFonts w:ascii="Times New Roman" w:hAnsi="Times New Roman" w:cs="Times New Roman"/>
                          <w:sz w:val="18"/>
                        </w:rPr>
                        <w:t>щеобразовательное</w:t>
                      </w:r>
                      <w:proofErr w:type="spellEnd"/>
                      <w:r w:rsidRPr="00386799">
                        <w:rPr>
                          <w:rFonts w:ascii="Times New Roman" w:hAnsi="Times New Roman" w:cs="Times New Roman"/>
                          <w:sz w:val="18"/>
                        </w:rPr>
                        <w:t xml:space="preserve"> учреждение Гимназия </w:t>
                      </w:r>
                    </w:p>
                    <w:p w:rsidR="006E4384" w:rsidRPr="00386799" w:rsidRDefault="006E4384" w:rsidP="000A50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386799">
                        <w:rPr>
                          <w:rFonts w:ascii="Times New Roman" w:hAnsi="Times New Roman" w:cs="Times New Roman"/>
                          <w:sz w:val="18"/>
                        </w:rPr>
                        <w:t xml:space="preserve">села Кушнаренково муниципального </w:t>
                      </w:r>
                    </w:p>
                    <w:p w:rsidR="006E4384" w:rsidRPr="00386799" w:rsidRDefault="006E4384" w:rsidP="000A50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386799">
                        <w:rPr>
                          <w:rFonts w:ascii="Times New Roman" w:hAnsi="Times New Roman" w:cs="Times New Roman"/>
                          <w:sz w:val="18"/>
                        </w:rPr>
                        <w:t xml:space="preserve">района </w:t>
                      </w:r>
                      <w:proofErr w:type="spellStart"/>
                      <w:r w:rsidRPr="00386799">
                        <w:rPr>
                          <w:rFonts w:ascii="Times New Roman" w:hAnsi="Times New Roman" w:cs="Times New Roman"/>
                          <w:sz w:val="18"/>
                        </w:rPr>
                        <w:t>Кушнаренковский</w:t>
                      </w:r>
                      <w:proofErr w:type="spellEnd"/>
                      <w:r w:rsidRPr="00386799">
                        <w:rPr>
                          <w:rFonts w:ascii="Times New Roman" w:hAnsi="Times New Roman" w:cs="Times New Roman"/>
                          <w:sz w:val="18"/>
                        </w:rPr>
                        <w:t xml:space="preserve"> район </w:t>
                      </w:r>
                    </w:p>
                    <w:p w:rsidR="006E4384" w:rsidRPr="00386799" w:rsidRDefault="006E4384" w:rsidP="000A50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386799">
                        <w:rPr>
                          <w:rFonts w:ascii="Times New Roman" w:hAnsi="Times New Roman" w:cs="Times New Roman"/>
                          <w:sz w:val="18"/>
                        </w:rPr>
                        <w:t>Республики Башкортостан</w:t>
                      </w:r>
                    </w:p>
                    <w:p w:rsidR="006E4384" w:rsidRPr="00386799" w:rsidRDefault="006E4384" w:rsidP="000A50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386799">
                        <w:rPr>
                          <w:rFonts w:ascii="Times New Roman" w:hAnsi="Times New Roman" w:cs="Times New Roman"/>
                          <w:sz w:val="18"/>
                        </w:rPr>
                        <w:t xml:space="preserve">Адрес редакции: 452230, РБ, </w:t>
                      </w:r>
                    </w:p>
                    <w:p w:rsidR="006E4384" w:rsidRPr="00386799" w:rsidRDefault="006E4384" w:rsidP="000A50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proofErr w:type="spellStart"/>
                      <w:r w:rsidRPr="00386799">
                        <w:rPr>
                          <w:rFonts w:ascii="Times New Roman" w:hAnsi="Times New Roman" w:cs="Times New Roman"/>
                          <w:sz w:val="18"/>
                        </w:rPr>
                        <w:t>с.Кушнаренково</w:t>
                      </w:r>
                      <w:proofErr w:type="spellEnd"/>
                      <w:r w:rsidRPr="00386799">
                        <w:rPr>
                          <w:rFonts w:ascii="Times New Roman" w:hAnsi="Times New Roman" w:cs="Times New Roman"/>
                          <w:sz w:val="18"/>
                        </w:rPr>
                        <w:t>, ул. Терешковой 15.</w:t>
                      </w:r>
                    </w:p>
                    <w:p w:rsidR="006E4384" w:rsidRPr="00386799" w:rsidRDefault="006E4384" w:rsidP="000A50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386799">
                        <w:rPr>
                          <w:rFonts w:ascii="Times New Roman" w:hAnsi="Times New Roman" w:cs="Times New Roman"/>
                          <w:sz w:val="18"/>
                        </w:rPr>
                        <w:t xml:space="preserve">           KushnGimnasium@yandex.ru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A5004" w:rsidRPr="00386799">
        <w:rPr>
          <w:rFonts w:ascii="Times New Roman" w:hAnsi="Times New Roman" w:cs="Times New Roman"/>
          <w:noProof/>
          <w:highlight w:val="yellow"/>
          <w:lang w:eastAsia="ru-RU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51B101E" wp14:editId="6A461255">
                <wp:simplePos x="0" y="0"/>
                <wp:positionH relativeFrom="column">
                  <wp:posOffset>3797300</wp:posOffset>
                </wp:positionH>
                <wp:positionV relativeFrom="paragraph">
                  <wp:posOffset>8997315</wp:posOffset>
                </wp:positionV>
                <wp:extent cx="2360930" cy="1153795"/>
                <wp:effectExtent l="0" t="0" r="0" b="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53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384" w:rsidRPr="00C1501F" w:rsidRDefault="006E4384" w:rsidP="000A50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1501F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Набор и верстка выполнены обучающимся 10 класса И. Юнусовым</w:t>
                            </w:r>
                          </w:p>
                          <w:p w:rsidR="000A5004" w:rsidRPr="00C1501F" w:rsidRDefault="000A5004" w:rsidP="000A50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6E4384" w:rsidRPr="00C1501F" w:rsidRDefault="006E4384" w:rsidP="000A50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1501F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Объем издания 1 печатный лист</w:t>
                            </w:r>
                          </w:p>
                          <w:p w:rsidR="000A5004" w:rsidRPr="00C1501F" w:rsidRDefault="000A5004" w:rsidP="000A50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6E4384" w:rsidRPr="00C1501F" w:rsidRDefault="006E4384" w:rsidP="000A500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1501F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Тираж - 200 экземпляров.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299pt;margin-top:708.45pt;width:185.9pt;height:90.85pt;z-index:2516879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" filled="f" stroked="f">
                <v:textbox>
                  <w:txbxContent>
                    <w:p w:rsidR="006E4384" w:rsidRPr="00C1501F" w:rsidRDefault="006E4384" w:rsidP="000A50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1501F">
                        <w:rPr>
                          <w:rFonts w:ascii="Times New Roman" w:hAnsi="Times New Roman" w:cs="Times New Roman"/>
                          <w:sz w:val="20"/>
                        </w:rPr>
                        <w:t>Набор и верстка выполнены обучающимся 10 класса И. Юнусовым</w:t>
                      </w:r>
                    </w:p>
                    <w:p w:rsidR="000A5004" w:rsidRPr="00C1501F" w:rsidRDefault="000A5004" w:rsidP="000A50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6E4384" w:rsidRPr="00C1501F" w:rsidRDefault="006E4384" w:rsidP="000A50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1501F">
                        <w:rPr>
                          <w:rFonts w:ascii="Times New Roman" w:hAnsi="Times New Roman" w:cs="Times New Roman"/>
                          <w:sz w:val="20"/>
                        </w:rPr>
                        <w:t>Объем издания 1 печатный лист</w:t>
                      </w:r>
                    </w:p>
                    <w:p w:rsidR="000A5004" w:rsidRPr="00C1501F" w:rsidRDefault="000A5004" w:rsidP="000A50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6E4384" w:rsidRPr="00C1501F" w:rsidRDefault="006E4384" w:rsidP="000A500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1501F">
                        <w:rPr>
                          <w:rFonts w:ascii="Times New Roman" w:hAnsi="Times New Roman" w:cs="Times New Roman"/>
                          <w:sz w:val="20"/>
                        </w:rPr>
                        <w:t>Тираж - 200 экземпляров.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3E00">
        <w:rPr>
          <w:rFonts w:ascii="Times New Roman" w:hAnsi="Times New Roman" w:cs="Times New Roman"/>
          <w:noProof/>
          <w:highlight w:val="yellow"/>
        </w:rPr>
        <w:pict>
          <v:shape id="_x0000_s1031" type="#_x0000_t75" style="position:absolute;left:0;text-align:left;margin-left:-85pt;margin-top:694.65pt;width:593.75pt;height:125.95pt;z-index:251679744;mso-position-horizontal-relative:text;mso-position-vertical-relative:text;mso-width-relative:page;mso-height-relative:page">
            <v:imagedata r:id="rId18" o:title="hpreader_uWRFmyUVu3"/>
          </v:shape>
        </w:pict>
      </w:r>
    </w:p>
    <w:sectPr w:rsidR="00EA6B5D" w:rsidRPr="00386799" w:rsidSect="006E4384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12F"/>
    <w:rsid w:val="00063DAF"/>
    <w:rsid w:val="000A5004"/>
    <w:rsid w:val="000D668A"/>
    <w:rsid w:val="0013668D"/>
    <w:rsid w:val="00136C53"/>
    <w:rsid w:val="0017240C"/>
    <w:rsid w:val="00196725"/>
    <w:rsid w:val="00196872"/>
    <w:rsid w:val="001C03BA"/>
    <w:rsid w:val="001C1768"/>
    <w:rsid w:val="002D585A"/>
    <w:rsid w:val="00316D86"/>
    <w:rsid w:val="00352262"/>
    <w:rsid w:val="00386799"/>
    <w:rsid w:val="003D6EFF"/>
    <w:rsid w:val="00494A7B"/>
    <w:rsid w:val="004E3E00"/>
    <w:rsid w:val="004F4EEE"/>
    <w:rsid w:val="00557677"/>
    <w:rsid w:val="006A312F"/>
    <w:rsid w:val="006E4384"/>
    <w:rsid w:val="00806CD2"/>
    <w:rsid w:val="008739BF"/>
    <w:rsid w:val="008B6EC1"/>
    <w:rsid w:val="00A430C1"/>
    <w:rsid w:val="00C1501F"/>
    <w:rsid w:val="00E17D2B"/>
    <w:rsid w:val="00EA6B5D"/>
    <w:rsid w:val="00ED6542"/>
    <w:rsid w:val="00FC6550"/>
    <w:rsid w:val="00FD1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72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9672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72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9672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3;&#1080;&#1079;&#1072;&#1090;&#1091;&#1083;&#1083;&#1080;&#1085;&#1072;\Desktop\&#1064;&#1072;&#1073;&#1083;&#1086;&#1085;%20&#1050;&#1083;&#1072;&#1089;&#1089;&#1085;&#1099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D8D374-A64D-4921-BA26-2C69751BB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Классные</Template>
  <TotalTime>35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Гизатуллина</dc:creator>
  <cp:lastModifiedBy>Гизатуллина</cp:lastModifiedBy>
  <cp:revision>7</cp:revision>
  <dcterms:created xsi:type="dcterms:W3CDTF">2019-05-05T20:46:00Z</dcterms:created>
  <dcterms:modified xsi:type="dcterms:W3CDTF">2019-05-06T06:50:00Z</dcterms:modified>
</cp:coreProperties>
</file>